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9D39FF" w14:textId="77777777" w:rsidR="00B04C6D" w:rsidRPr="000F786D" w:rsidRDefault="00B04C6D" w:rsidP="00B04C6D">
      <w:pPr>
        <w:jc w:val="center"/>
        <w:rPr>
          <w:rFonts w:ascii="Arial" w:hAnsi="Arial" w:cs="Arial"/>
          <w:b/>
        </w:rPr>
      </w:pPr>
    </w:p>
    <w:p w14:paraId="4EC6F1D5" w14:textId="77777777" w:rsidR="00B04C6D" w:rsidRPr="000F786D" w:rsidRDefault="00B04C6D" w:rsidP="00B04C6D">
      <w:pPr>
        <w:jc w:val="center"/>
        <w:rPr>
          <w:rFonts w:ascii="Arial" w:hAnsi="Arial" w:cs="Arial"/>
          <w:b/>
          <w:i/>
        </w:rPr>
      </w:pPr>
      <w:r w:rsidRPr="000F786D">
        <w:rPr>
          <w:rFonts w:ascii="Arial" w:hAnsi="Arial" w:cs="Arial"/>
          <w:b/>
        </w:rPr>
        <w:t xml:space="preserve">RESPONSIBILITY FOR THE LEADERSHIP </w:t>
      </w:r>
      <w:smartTag w:uri="urn:schemas-microsoft-com:office:smarttags" w:element="stockticker">
        <w:r w:rsidRPr="000F786D">
          <w:rPr>
            <w:rFonts w:ascii="Arial" w:hAnsi="Arial" w:cs="Arial"/>
            <w:b/>
          </w:rPr>
          <w:t>AND</w:t>
        </w:r>
      </w:smartTag>
      <w:r w:rsidRPr="000F786D">
        <w:rPr>
          <w:rFonts w:ascii="Arial" w:hAnsi="Arial" w:cs="Arial"/>
          <w:b/>
        </w:rPr>
        <w:t xml:space="preserve"> MANAGEMENT OF THE TEACHING </w:t>
      </w:r>
      <w:smartTag w:uri="urn:schemas-microsoft-com:office:smarttags" w:element="stockticker">
        <w:r w:rsidRPr="000F786D">
          <w:rPr>
            <w:rFonts w:ascii="Arial" w:hAnsi="Arial" w:cs="Arial"/>
            <w:b/>
          </w:rPr>
          <w:t>AND</w:t>
        </w:r>
      </w:smartTag>
      <w:r w:rsidRPr="000F786D">
        <w:rPr>
          <w:rFonts w:ascii="Arial" w:hAnsi="Arial" w:cs="Arial"/>
          <w:b/>
        </w:rPr>
        <w:t xml:space="preserve"> LEARNING PROVIDED FOR </w:t>
      </w:r>
    </w:p>
    <w:p w14:paraId="41385E82" w14:textId="77777777" w:rsidR="00B04C6D" w:rsidRPr="000F786D" w:rsidRDefault="00B04C6D" w:rsidP="00B04C6D">
      <w:pPr>
        <w:jc w:val="center"/>
        <w:rPr>
          <w:rFonts w:ascii="Arial" w:hAnsi="Arial" w:cs="Arial"/>
          <w:b/>
        </w:rPr>
      </w:pPr>
    </w:p>
    <w:p w14:paraId="2A8E6ACF" w14:textId="77777777" w:rsidR="00B04C6D" w:rsidRPr="00F91E50" w:rsidRDefault="00B04C6D" w:rsidP="00B04C6D">
      <w:pPr>
        <w:rPr>
          <w:rFonts w:cstheme="minorHAnsi"/>
          <w:b/>
        </w:rPr>
      </w:pPr>
      <w:r w:rsidRPr="00F91E50">
        <w:rPr>
          <w:rFonts w:cstheme="minorHAnsi"/>
          <w:b/>
        </w:rPr>
        <w:t xml:space="preserve">POST: </w:t>
      </w:r>
      <w:r w:rsidRPr="00F91E50">
        <w:rPr>
          <w:rFonts w:cstheme="minorHAnsi"/>
          <w:b/>
          <w:i/>
        </w:rPr>
        <w:t>[Dept/Subject</w:t>
      </w:r>
      <w:r w:rsidRPr="00F91E50">
        <w:rPr>
          <w:rFonts w:cstheme="minorHAnsi"/>
          <w:b/>
        </w:rPr>
        <w:t xml:space="preserve">]   </w:t>
      </w:r>
    </w:p>
    <w:p w14:paraId="34A448EA" w14:textId="77777777" w:rsidR="00B04C6D" w:rsidRPr="00BC5619" w:rsidRDefault="00B04C6D" w:rsidP="00B04C6D">
      <w:pPr>
        <w:rPr>
          <w:rFonts w:cstheme="minorHAnsi"/>
          <w:b/>
          <w:color w:val="FFFFFF" w:themeColor="background1"/>
        </w:rPr>
      </w:pPr>
      <w:r w:rsidRPr="00F91E50">
        <w:rPr>
          <w:rFonts w:cstheme="minorHAnsi"/>
          <w:b/>
        </w:rPr>
        <w:t>The Post Holder will report to</w:t>
      </w:r>
      <w:r>
        <w:rPr>
          <w:rFonts w:cstheme="minorHAnsi"/>
          <w:b/>
        </w:rPr>
        <w:t xml:space="preserve"> </w:t>
      </w:r>
      <w:r w:rsidRPr="00BC5619">
        <w:rPr>
          <w:rFonts w:cstheme="minorHAnsi"/>
          <w:b/>
        </w:rPr>
        <w:t>SENDCO / Assistant Headteacher</w:t>
      </w:r>
    </w:p>
    <w:p w14:paraId="1D8DF7F3" w14:textId="77777777" w:rsidR="00B04C6D" w:rsidRPr="00F91E50" w:rsidRDefault="00B04C6D" w:rsidP="00B04C6D">
      <w:pPr>
        <w:rPr>
          <w:rFonts w:cstheme="minorHAnsi"/>
          <w:b/>
        </w:rPr>
      </w:pPr>
      <w:r w:rsidRPr="00F91E50">
        <w:rPr>
          <w:rFonts w:cstheme="minorHAnsi"/>
          <w:b/>
        </w:rPr>
        <w:t>The Post Holder will line manage</w:t>
      </w:r>
      <w:r>
        <w:rPr>
          <w:rFonts w:cstheme="minorHAnsi"/>
          <w:b/>
        </w:rPr>
        <w:t xml:space="preserve"> </w:t>
      </w:r>
      <w:r w:rsidRPr="00BC5619">
        <w:rPr>
          <w:rFonts w:cstheme="minorHAnsi"/>
          <w:b/>
        </w:rPr>
        <w:t>LSAs</w:t>
      </w:r>
      <w:r>
        <w:rPr>
          <w:rFonts w:cstheme="minorHAnsi"/>
          <w:b/>
        </w:rPr>
        <w:t xml:space="preserve"> </w:t>
      </w:r>
    </w:p>
    <w:p w14:paraId="6A6DEEEE" w14:textId="77777777" w:rsidR="00B04C6D" w:rsidRPr="00F91E50" w:rsidRDefault="00B04C6D" w:rsidP="00B04C6D">
      <w:pPr>
        <w:rPr>
          <w:rFonts w:cstheme="minorHAnsi"/>
          <w:b/>
        </w:rPr>
      </w:pPr>
      <w:r w:rsidRPr="00F91E50">
        <w:rPr>
          <w:rFonts w:cstheme="minorHAnsi"/>
          <w:b/>
        </w:rPr>
        <w:t>SALARY: TLR 2c</w:t>
      </w:r>
    </w:p>
    <w:p w14:paraId="16740F82" w14:textId="77777777" w:rsidR="00B04C6D" w:rsidRPr="00F91E50" w:rsidRDefault="00B04C6D" w:rsidP="00B04C6D">
      <w:pPr>
        <w:rPr>
          <w:rFonts w:cstheme="minorHAnsi"/>
          <w:b/>
        </w:rPr>
      </w:pPr>
      <w:r w:rsidRPr="00F91E50">
        <w:rPr>
          <w:rFonts w:cstheme="minorHAnsi"/>
          <w:b/>
        </w:rPr>
        <w:t xml:space="preserve">Implementation date: </w:t>
      </w:r>
    </w:p>
    <w:p w14:paraId="7D83A90B" w14:textId="77777777" w:rsidR="00B04C6D" w:rsidRDefault="00B04C6D" w:rsidP="00B04C6D">
      <w:pPr>
        <w:rPr>
          <w:rFonts w:cstheme="minorHAnsi"/>
          <w:b/>
        </w:rPr>
      </w:pPr>
      <w:r w:rsidRPr="00F91E50">
        <w:rPr>
          <w:rFonts w:cstheme="minorHAnsi"/>
          <w:b/>
        </w:rPr>
        <w:t>Main areas of responsibility and accountability:</w:t>
      </w:r>
    </w:p>
    <w:p w14:paraId="3EF8FB64" w14:textId="77777777" w:rsidR="00B04C6D" w:rsidRPr="00BC5619" w:rsidRDefault="00B04C6D" w:rsidP="00B04C6D">
      <w:pPr>
        <w:pStyle w:val="ListParagraph"/>
        <w:numPr>
          <w:ilvl w:val="0"/>
          <w:numId w:val="11"/>
        </w:numPr>
        <w:spacing w:after="120"/>
        <w:rPr>
          <w:rFonts w:asciiTheme="minorHAnsi" w:hAnsiTheme="minorHAnsi" w:cstheme="minorHAnsi"/>
          <w:bCs/>
          <w:sz w:val="22"/>
          <w:szCs w:val="22"/>
        </w:rPr>
      </w:pPr>
      <w:r w:rsidRPr="00BC5619">
        <w:rPr>
          <w:rFonts w:asciiTheme="minorHAnsi" w:hAnsiTheme="minorHAnsi" w:cstheme="minorHAnsi"/>
          <w:bCs/>
          <w:sz w:val="22"/>
          <w:szCs w:val="22"/>
        </w:rPr>
        <w:t xml:space="preserve">To work alongside the SENDCO in ensuring that all students who require additional support are effectively provided for. </w:t>
      </w:r>
    </w:p>
    <w:p w14:paraId="70D0F07C" w14:textId="77777777" w:rsidR="00B04C6D" w:rsidRPr="00BC5619" w:rsidRDefault="00B04C6D" w:rsidP="00B04C6D">
      <w:pPr>
        <w:pStyle w:val="ListParagraph"/>
        <w:numPr>
          <w:ilvl w:val="0"/>
          <w:numId w:val="11"/>
        </w:numPr>
        <w:spacing w:after="120"/>
        <w:rPr>
          <w:rFonts w:asciiTheme="minorHAnsi" w:hAnsiTheme="minorHAnsi" w:cstheme="minorHAnsi"/>
          <w:bCs/>
          <w:sz w:val="22"/>
          <w:szCs w:val="22"/>
        </w:rPr>
      </w:pPr>
      <w:r w:rsidRPr="00BC5619">
        <w:rPr>
          <w:rFonts w:asciiTheme="minorHAnsi" w:hAnsiTheme="minorHAnsi" w:cstheme="minorHAnsi"/>
          <w:bCs/>
          <w:sz w:val="22"/>
          <w:szCs w:val="22"/>
        </w:rPr>
        <w:t>To ensure that students make progress which is in line with their abilities and that staff are provided with high level training and information to enable them to accomplish this.</w:t>
      </w:r>
    </w:p>
    <w:p w14:paraId="1AA6B7FD" w14:textId="77777777" w:rsidR="00B04C6D" w:rsidRPr="00BC5619" w:rsidRDefault="00B04C6D" w:rsidP="00B04C6D">
      <w:pPr>
        <w:pStyle w:val="ListParagraph"/>
        <w:numPr>
          <w:ilvl w:val="0"/>
          <w:numId w:val="11"/>
        </w:numPr>
        <w:spacing w:after="120"/>
        <w:rPr>
          <w:rFonts w:asciiTheme="minorHAnsi" w:hAnsiTheme="minorHAnsi" w:cstheme="minorHAnsi"/>
          <w:bCs/>
          <w:sz w:val="22"/>
          <w:szCs w:val="22"/>
        </w:rPr>
      </w:pPr>
      <w:r w:rsidRPr="00BC5619">
        <w:rPr>
          <w:rFonts w:asciiTheme="minorHAnsi" w:hAnsiTheme="minorHAnsi" w:cstheme="minorHAnsi"/>
          <w:bCs/>
          <w:sz w:val="22"/>
          <w:szCs w:val="22"/>
        </w:rPr>
        <w:t>To support selected students directly through delivering intervention groups to those requiring literacy and numeracy catchup.</w:t>
      </w:r>
    </w:p>
    <w:p w14:paraId="08ED30F7" w14:textId="77777777" w:rsidR="00B04C6D" w:rsidRPr="00BC5619" w:rsidRDefault="00B04C6D" w:rsidP="00B04C6D">
      <w:pPr>
        <w:pStyle w:val="ListParagraph"/>
        <w:numPr>
          <w:ilvl w:val="0"/>
          <w:numId w:val="11"/>
        </w:numPr>
        <w:spacing w:after="120"/>
        <w:rPr>
          <w:rFonts w:asciiTheme="minorHAnsi" w:hAnsiTheme="minorHAnsi" w:cstheme="minorHAnsi"/>
          <w:bCs/>
          <w:sz w:val="22"/>
          <w:szCs w:val="22"/>
        </w:rPr>
      </w:pPr>
      <w:r w:rsidRPr="00BC5619">
        <w:rPr>
          <w:rFonts w:asciiTheme="minorHAnsi" w:hAnsiTheme="minorHAnsi" w:cstheme="minorHAnsi"/>
          <w:bCs/>
          <w:sz w:val="22"/>
          <w:szCs w:val="22"/>
        </w:rPr>
        <w:t>To line manage learning support assistants and to ensure that they provide high quality intervention which has measurable impact upon their progress.</w:t>
      </w:r>
    </w:p>
    <w:p w14:paraId="0E7C3539" w14:textId="77777777" w:rsidR="00B04C6D" w:rsidRPr="00BC5619" w:rsidRDefault="00B04C6D" w:rsidP="00B04C6D">
      <w:pPr>
        <w:pStyle w:val="ListParagraph"/>
        <w:numPr>
          <w:ilvl w:val="0"/>
          <w:numId w:val="11"/>
        </w:numPr>
        <w:spacing w:after="120"/>
        <w:rPr>
          <w:rFonts w:asciiTheme="minorHAnsi" w:hAnsiTheme="minorHAnsi" w:cstheme="minorHAnsi"/>
          <w:bCs/>
          <w:sz w:val="22"/>
          <w:szCs w:val="22"/>
        </w:rPr>
      </w:pPr>
      <w:r w:rsidRPr="00BC5619">
        <w:rPr>
          <w:rFonts w:asciiTheme="minorHAnsi" w:hAnsiTheme="minorHAnsi" w:cstheme="minorHAnsi"/>
          <w:bCs/>
          <w:sz w:val="22"/>
          <w:szCs w:val="22"/>
        </w:rPr>
        <w:t>To take responsibility for the gathering of evidence for those students requiring Access Arrangements</w:t>
      </w:r>
    </w:p>
    <w:p w14:paraId="4E1275BE" w14:textId="77777777" w:rsidR="00B04C6D" w:rsidRPr="00BC5619" w:rsidRDefault="00B04C6D" w:rsidP="00B04C6D">
      <w:pPr>
        <w:pStyle w:val="ListParagraph"/>
        <w:numPr>
          <w:ilvl w:val="0"/>
          <w:numId w:val="11"/>
        </w:numPr>
        <w:spacing w:after="120"/>
        <w:rPr>
          <w:rFonts w:asciiTheme="minorHAnsi" w:hAnsiTheme="minorHAnsi" w:cstheme="minorHAnsi"/>
          <w:bCs/>
          <w:sz w:val="22"/>
          <w:szCs w:val="22"/>
        </w:rPr>
      </w:pPr>
      <w:r w:rsidRPr="00BC5619">
        <w:rPr>
          <w:rFonts w:asciiTheme="minorHAnsi" w:hAnsiTheme="minorHAnsi" w:cstheme="minorHAnsi"/>
          <w:bCs/>
          <w:sz w:val="22"/>
          <w:szCs w:val="22"/>
        </w:rPr>
        <w:t>Alongside the SENDCO coordinate external support such as SALT and Educational Psychologist to ensure that services provide high quality support and value for money</w:t>
      </w:r>
    </w:p>
    <w:p w14:paraId="353BD00B" w14:textId="77777777" w:rsidR="00B04C6D" w:rsidRPr="00BC5619" w:rsidRDefault="00B04C6D" w:rsidP="00B04C6D">
      <w:pPr>
        <w:pStyle w:val="ListParagraph"/>
        <w:numPr>
          <w:ilvl w:val="0"/>
          <w:numId w:val="11"/>
        </w:numPr>
        <w:spacing w:after="120"/>
        <w:rPr>
          <w:rFonts w:asciiTheme="minorHAnsi" w:hAnsiTheme="minorHAnsi" w:cstheme="minorHAnsi"/>
          <w:bCs/>
          <w:sz w:val="22"/>
          <w:szCs w:val="22"/>
        </w:rPr>
      </w:pPr>
      <w:r w:rsidRPr="00BC5619">
        <w:rPr>
          <w:rFonts w:asciiTheme="minorHAnsi" w:hAnsiTheme="minorHAnsi" w:cstheme="minorHAnsi"/>
          <w:bCs/>
          <w:sz w:val="22"/>
          <w:szCs w:val="22"/>
        </w:rPr>
        <w:t>To assist in the gathering of student information to ensure transition from Primary to Secondary is as smooth as possible.</w:t>
      </w:r>
    </w:p>
    <w:p w14:paraId="52A8FD8D" w14:textId="77777777" w:rsidR="00B04C6D" w:rsidRPr="00F91E50" w:rsidRDefault="00B04C6D" w:rsidP="00B04C6D">
      <w:pPr>
        <w:rPr>
          <w:rFonts w:cstheme="minorHAnsi"/>
          <w:b/>
        </w:rPr>
      </w:pPr>
      <w:r w:rsidRPr="00F91E50">
        <w:rPr>
          <w:rFonts w:cstheme="minorHAnsi"/>
          <w:b/>
        </w:rPr>
        <w:t>Tasks:</w:t>
      </w:r>
    </w:p>
    <w:p w14:paraId="3813F5F8" w14:textId="77777777" w:rsidR="00B04C6D" w:rsidRPr="00F91E50" w:rsidRDefault="00B04C6D" w:rsidP="00B04C6D">
      <w:pPr>
        <w:rPr>
          <w:rFonts w:cstheme="minorHAnsi"/>
          <w:b/>
        </w:rPr>
      </w:pPr>
      <w:r w:rsidRPr="00F91E50">
        <w:rPr>
          <w:rFonts w:cstheme="minorHAnsi"/>
          <w:b/>
        </w:rPr>
        <w:t xml:space="preserve">In carrying out the job description of </w:t>
      </w:r>
      <w:r>
        <w:rPr>
          <w:rFonts w:cstheme="minorHAnsi"/>
          <w:b/>
        </w:rPr>
        <w:t xml:space="preserve">Assistant </w:t>
      </w:r>
      <w:r w:rsidRPr="00BC5619">
        <w:rPr>
          <w:rFonts w:cstheme="minorHAnsi"/>
          <w:b/>
        </w:rPr>
        <w:t>SENDCO</w:t>
      </w:r>
      <w:r w:rsidRPr="00F91E50">
        <w:rPr>
          <w:rFonts w:cstheme="minorHAnsi"/>
          <w:b/>
        </w:rPr>
        <w:t xml:space="preserve"> you are responsible for the following specific tasks:</w:t>
      </w:r>
    </w:p>
    <w:p w14:paraId="70D00C93" w14:textId="77777777" w:rsidR="00B04C6D" w:rsidRPr="00F91E50" w:rsidRDefault="00B04C6D" w:rsidP="00B04C6D">
      <w:pPr>
        <w:rPr>
          <w:rFonts w:cstheme="minorHAnsi"/>
          <w:b/>
        </w:rPr>
      </w:pPr>
      <w:r w:rsidRPr="00F91E50">
        <w:rPr>
          <w:rFonts w:cstheme="minorHAnsi"/>
          <w:b/>
        </w:rPr>
        <w:t>Impact on educational progress beyond assigned students</w:t>
      </w:r>
    </w:p>
    <w:p w14:paraId="787F494D" w14:textId="77777777" w:rsidR="00B04C6D" w:rsidRPr="00F91E50" w:rsidRDefault="00B04C6D" w:rsidP="00B04C6D">
      <w:pPr>
        <w:rPr>
          <w:rFonts w:cstheme="minorHAnsi"/>
          <w:b/>
        </w:rPr>
      </w:pPr>
      <w:r w:rsidRPr="00F91E50">
        <w:rPr>
          <w:rFonts w:cstheme="minorHAnsi"/>
          <w:b/>
        </w:rPr>
        <w:t>Working with other relevant teachers in the</w:t>
      </w:r>
      <w:r>
        <w:rPr>
          <w:rFonts w:cstheme="minorHAnsi"/>
          <w:b/>
        </w:rPr>
        <w:t xml:space="preserve"> </w:t>
      </w:r>
      <w:bookmarkStart w:id="0" w:name="_Hlk29794091"/>
      <w:r w:rsidRPr="00BC5619">
        <w:rPr>
          <w:rFonts w:cstheme="minorHAnsi"/>
          <w:b/>
        </w:rPr>
        <w:t>Inclusion Department and across the school</w:t>
      </w:r>
      <w:r>
        <w:rPr>
          <w:rFonts w:cstheme="minorHAnsi"/>
          <w:b/>
        </w:rPr>
        <w:t xml:space="preserve"> to:</w:t>
      </w:r>
      <w:bookmarkEnd w:id="0"/>
    </w:p>
    <w:p w14:paraId="462C1060" w14:textId="77777777" w:rsidR="00B04C6D" w:rsidRPr="00F91E50" w:rsidRDefault="00B04C6D" w:rsidP="00B04C6D">
      <w:pPr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Identify appropriate attainment and/or achievement targets</w:t>
      </w:r>
    </w:p>
    <w:p w14:paraId="237D0107" w14:textId="77777777" w:rsidR="00B04C6D" w:rsidRPr="00F91E50" w:rsidRDefault="00B04C6D" w:rsidP="00B04C6D">
      <w:pPr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Monitor student standards and achievement against annual targets</w:t>
      </w:r>
    </w:p>
    <w:p w14:paraId="0D9D2E55" w14:textId="77777777" w:rsidR="00B04C6D" w:rsidRPr="00F91E50" w:rsidRDefault="00B04C6D" w:rsidP="00B04C6D">
      <w:pPr>
        <w:numPr>
          <w:ilvl w:val="0"/>
          <w:numId w:val="1"/>
        </w:numPr>
        <w:spacing w:after="0" w:line="240" w:lineRule="auto"/>
        <w:rPr>
          <w:rFonts w:cstheme="minorHAnsi"/>
        </w:rPr>
      </w:pPr>
      <w:proofErr w:type="spellStart"/>
      <w:r w:rsidRPr="00F91E50">
        <w:rPr>
          <w:rFonts w:cstheme="minorHAnsi"/>
        </w:rPr>
        <w:t>Analyse</w:t>
      </w:r>
      <w:proofErr w:type="spellEnd"/>
      <w:r w:rsidRPr="00F91E50">
        <w:rPr>
          <w:rFonts w:cstheme="minorHAnsi"/>
        </w:rPr>
        <w:t xml:space="preserve"> and interpret data in order to plan or evaluate actions</w:t>
      </w:r>
    </w:p>
    <w:p w14:paraId="62071C9D" w14:textId="77777777" w:rsidR="00B04C6D" w:rsidRPr="00F91E50" w:rsidRDefault="00B04C6D" w:rsidP="00B04C6D">
      <w:pPr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Monitor planning, curriculum coverage and learning outcomes</w:t>
      </w:r>
    </w:p>
    <w:p w14:paraId="45E1938B" w14:textId="77777777" w:rsidR="00B04C6D" w:rsidRPr="00F91E50" w:rsidRDefault="00B04C6D" w:rsidP="00B04C6D">
      <w:pPr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 xml:space="preserve">Monitor standards of students </w:t>
      </w:r>
      <w:proofErr w:type="spellStart"/>
      <w:r w:rsidRPr="00F91E50">
        <w:rPr>
          <w:rFonts w:cstheme="minorHAnsi"/>
        </w:rPr>
        <w:t>behaviour</w:t>
      </w:r>
      <w:proofErr w:type="spellEnd"/>
      <w:r w:rsidRPr="00F91E50">
        <w:rPr>
          <w:rFonts w:cstheme="minorHAnsi"/>
        </w:rPr>
        <w:t xml:space="preserve"> and application</w:t>
      </w:r>
    </w:p>
    <w:p w14:paraId="79E61389" w14:textId="77777777" w:rsidR="00B04C6D" w:rsidRPr="00F91E50" w:rsidRDefault="00B04C6D" w:rsidP="00B04C6D">
      <w:pPr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 xml:space="preserve">Lead evaluation strategies to contribute to overall school </w:t>
      </w:r>
      <w:proofErr w:type="spellStart"/>
      <w:r w:rsidRPr="00F91E50">
        <w:rPr>
          <w:rFonts w:cstheme="minorHAnsi"/>
        </w:rPr>
        <w:t>self evaluation</w:t>
      </w:r>
      <w:proofErr w:type="spellEnd"/>
    </w:p>
    <w:p w14:paraId="0A885905" w14:textId="77777777" w:rsidR="00B04C6D" w:rsidRPr="00F91E50" w:rsidRDefault="00B04C6D" w:rsidP="00B04C6D">
      <w:pPr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Plan and implement strategies where improvement needs are identified</w:t>
      </w:r>
    </w:p>
    <w:p w14:paraId="2BCBDE2C" w14:textId="77777777" w:rsidR="00B04C6D" w:rsidRPr="00F91E50" w:rsidRDefault="00B04C6D" w:rsidP="00B04C6D">
      <w:pPr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lastRenderedPageBreak/>
        <w:t>Ensure that relevant attainment/achievement targets are met</w:t>
      </w:r>
    </w:p>
    <w:p w14:paraId="47171128" w14:textId="77777777" w:rsidR="00B04C6D" w:rsidRPr="00F91E50" w:rsidRDefault="00B04C6D" w:rsidP="00B04C6D">
      <w:pPr>
        <w:rPr>
          <w:rFonts w:cstheme="minorHAnsi"/>
          <w:b/>
        </w:rPr>
      </w:pPr>
    </w:p>
    <w:p w14:paraId="5AF9F6D5" w14:textId="77777777" w:rsidR="00B04C6D" w:rsidRPr="00F91E50" w:rsidRDefault="00B04C6D" w:rsidP="00B04C6D">
      <w:pPr>
        <w:rPr>
          <w:rFonts w:cstheme="minorHAnsi"/>
          <w:b/>
        </w:rPr>
      </w:pPr>
      <w:r w:rsidRPr="00F91E50">
        <w:rPr>
          <w:rFonts w:cstheme="minorHAnsi"/>
          <w:b/>
        </w:rPr>
        <w:t>Leading, developing and enhancing the teaching practice of others</w:t>
      </w:r>
    </w:p>
    <w:p w14:paraId="427F3846" w14:textId="77777777" w:rsidR="00B04C6D" w:rsidRPr="00F91E50" w:rsidRDefault="00B04C6D" w:rsidP="00B04C6D">
      <w:pPr>
        <w:rPr>
          <w:rFonts w:cstheme="minorHAnsi"/>
          <w:b/>
        </w:rPr>
      </w:pPr>
      <w:r w:rsidRPr="00F91E50">
        <w:rPr>
          <w:rFonts w:cstheme="minorHAnsi"/>
          <w:b/>
        </w:rPr>
        <w:t xml:space="preserve">Working with other relevant teachers in the </w:t>
      </w:r>
      <w:r w:rsidRPr="00BC5619">
        <w:rPr>
          <w:rFonts w:cstheme="minorHAnsi"/>
          <w:b/>
        </w:rPr>
        <w:t>Inclusion Department and across the school</w:t>
      </w:r>
      <w:r>
        <w:rPr>
          <w:rFonts w:cstheme="minorHAnsi"/>
          <w:b/>
        </w:rPr>
        <w:t xml:space="preserve"> to:</w:t>
      </w:r>
    </w:p>
    <w:p w14:paraId="259EA8AD" w14:textId="77777777" w:rsidR="00B04C6D" w:rsidRPr="00F91E50" w:rsidRDefault="00B04C6D" w:rsidP="00B04C6D">
      <w:pPr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Maintain personal expertise and share this with other teachers</w:t>
      </w:r>
    </w:p>
    <w:p w14:paraId="52B9C71E" w14:textId="77777777" w:rsidR="00B04C6D" w:rsidRPr="00F91E50" w:rsidRDefault="00B04C6D" w:rsidP="00B04C6D">
      <w:pPr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Act as a role model of good classroom practice for other teachers, modelling effective strategies with them.</w:t>
      </w:r>
    </w:p>
    <w:p w14:paraId="3C18B4AC" w14:textId="77777777" w:rsidR="00B04C6D" w:rsidRPr="00F91E50" w:rsidRDefault="00B04C6D" w:rsidP="00B04C6D">
      <w:pPr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Monitor and evaluate standards of teaching, identifying areas for improvement</w:t>
      </w:r>
    </w:p>
    <w:p w14:paraId="1AD7FE1B" w14:textId="77777777" w:rsidR="00B04C6D" w:rsidRPr="00F91E50" w:rsidRDefault="00B04C6D" w:rsidP="00B04C6D">
      <w:pPr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Plan and implement strategies to improve teaching where needs are identified.</w:t>
      </w:r>
    </w:p>
    <w:p w14:paraId="6B3C208E" w14:textId="77777777" w:rsidR="00B04C6D" w:rsidRPr="00F91E50" w:rsidRDefault="00B04C6D" w:rsidP="00B04C6D">
      <w:pPr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Induct, support and monitor new staff</w:t>
      </w:r>
      <w:r w:rsidRPr="00BC5619">
        <w:rPr>
          <w:rFonts w:cstheme="minorHAnsi"/>
        </w:rPr>
        <w:t xml:space="preserve"> </w:t>
      </w:r>
    </w:p>
    <w:p w14:paraId="7CB9E41D" w14:textId="77777777" w:rsidR="00B04C6D" w:rsidRPr="00F91E50" w:rsidRDefault="00B04C6D" w:rsidP="00B04C6D">
      <w:pPr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 xml:space="preserve">Act as a performance management team leader for identified </w:t>
      </w:r>
      <w:r w:rsidRPr="00BC5619">
        <w:rPr>
          <w:rFonts w:cstheme="minorHAnsi"/>
        </w:rPr>
        <w:t>LSA</w:t>
      </w:r>
      <w:r>
        <w:rPr>
          <w:rFonts w:cstheme="minorHAnsi"/>
        </w:rPr>
        <w:t>s</w:t>
      </w:r>
    </w:p>
    <w:p w14:paraId="0271288C" w14:textId="77777777" w:rsidR="00B04C6D" w:rsidRPr="00F91E50" w:rsidRDefault="00B04C6D" w:rsidP="00B04C6D">
      <w:pPr>
        <w:rPr>
          <w:rFonts w:cstheme="minorHAnsi"/>
          <w:b/>
        </w:rPr>
      </w:pPr>
    </w:p>
    <w:p w14:paraId="4A2D27A6" w14:textId="77777777" w:rsidR="00B04C6D" w:rsidRPr="00F91E50" w:rsidRDefault="00B04C6D" w:rsidP="00B04C6D">
      <w:pPr>
        <w:rPr>
          <w:rFonts w:cstheme="minorHAnsi"/>
          <w:b/>
        </w:rPr>
      </w:pPr>
      <w:r w:rsidRPr="00F91E50">
        <w:rPr>
          <w:rFonts w:cstheme="minorHAnsi"/>
          <w:b/>
        </w:rPr>
        <w:t>Accountability for leading, managing and developing a subject or curriculum area or student development across the curriculum</w:t>
      </w:r>
    </w:p>
    <w:p w14:paraId="4156EC44" w14:textId="77777777" w:rsidR="00B04C6D" w:rsidRPr="00F91E50" w:rsidRDefault="00B04C6D" w:rsidP="00B04C6D">
      <w:pPr>
        <w:rPr>
          <w:rFonts w:cstheme="minorHAnsi"/>
          <w:b/>
        </w:rPr>
      </w:pPr>
      <w:r w:rsidRPr="00F91E50">
        <w:rPr>
          <w:rFonts w:cstheme="minorHAnsi"/>
          <w:b/>
        </w:rPr>
        <w:t xml:space="preserve">Working with other relevant teachers in the </w:t>
      </w:r>
      <w:r w:rsidRPr="00BC5619">
        <w:rPr>
          <w:rFonts w:cstheme="minorHAnsi"/>
          <w:b/>
        </w:rPr>
        <w:t>Inclusion Department and across the school</w:t>
      </w:r>
      <w:r>
        <w:rPr>
          <w:rFonts w:cstheme="minorHAnsi"/>
          <w:b/>
        </w:rPr>
        <w:t xml:space="preserve"> to:</w:t>
      </w:r>
    </w:p>
    <w:p w14:paraId="3EB2B8D5" w14:textId="77777777" w:rsidR="00B04C6D" w:rsidRPr="00F91E50" w:rsidRDefault="00B04C6D" w:rsidP="00B04C6D">
      <w:pPr>
        <w:rPr>
          <w:rFonts w:cstheme="minorHAnsi"/>
          <w:b/>
        </w:rPr>
      </w:pPr>
    </w:p>
    <w:p w14:paraId="69698BD5" w14:textId="77777777" w:rsidR="00B04C6D" w:rsidRPr="00F91E50" w:rsidRDefault="00B04C6D" w:rsidP="00B04C6D">
      <w:pPr>
        <w:numPr>
          <w:ilvl w:val="0"/>
          <w:numId w:val="3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Identify relevant school improvement issues</w:t>
      </w:r>
    </w:p>
    <w:p w14:paraId="11265D06" w14:textId="77777777" w:rsidR="00B04C6D" w:rsidRPr="00F91E50" w:rsidRDefault="00B04C6D" w:rsidP="00B04C6D">
      <w:pPr>
        <w:numPr>
          <w:ilvl w:val="0"/>
          <w:numId w:val="3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Define and agree appropriate improvement targets</w:t>
      </w:r>
    </w:p>
    <w:p w14:paraId="07CB5F36" w14:textId="77777777" w:rsidR="00B04C6D" w:rsidRPr="00F91E50" w:rsidRDefault="00B04C6D" w:rsidP="00B04C6D">
      <w:pPr>
        <w:numPr>
          <w:ilvl w:val="0"/>
          <w:numId w:val="3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Co-ordinate CPD needs and opportunities</w:t>
      </w:r>
    </w:p>
    <w:p w14:paraId="20105EA8" w14:textId="77777777" w:rsidR="00B04C6D" w:rsidRPr="00F91E50" w:rsidRDefault="00B04C6D" w:rsidP="00B04C6D">
      <w:pPr>
        <w:numPr>
          <w:ilvl w:val="0"/>
          <w:numId w:val="3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Evaluate the impact of all improvement activities on the quality of teaching and learning.</w:t>
      </w:r>
    </w:p>
    <w:p w14:paraId="2F0C03D0" w14:textId="77777777" w:rsidR="00B04C6D" w:rsidRPr="00F91E50" w:rsidRDefault="00B04C6D" w:rsidP="00B04C6D">
      <w:pPr>
        <w:numPr>
          <w:ilvl w:val="0"/>
          <w:numId w:val="3"/>
        </w:numPr>
        <w:spacing w:after="0" w:line="240" w:lineRule="auto"/>
        <w:rPr>
          <w:rFonts w:cstheme="minorHAnsi"/>
          <w:b/>
        </w:rPr>
      </w:pPr>
      <w:r w:rsidRPr="00F91E50">
        <w:rPr>
          <w:rFonts w:cstheme="minorHAnsi"/>
        </w:rPr>
        <w:t xml:space="preserve">Provide the </w:t>
      </w:r>
      <w:r w:rsidRPr="00BC5619">
        <w:rPr>
          <w:rFonts w:cstheme="minorHAnsi"/>
        </w:rPr>
        <w:t>SENDCO</w:t>
      </w:r>
      <w:r w:rsidRPr="00F91E50">
        <w:rPr>
          <w:rFonts w:cstheme="minorHAnsi"/>
        </w:rPr>
        <w:t xml:space="preserve"> with relevant subject, curriculum area or student performance information,</w:t>
      </w:r>
    </w:p>
    <w:p w14:paraId="7AFAFF8D" w14:textId="77777777" w:rsidR="00B04C6D" w:rsidRPr="00F91E50" w:rsidRDefault="00B04C6D" w:rsidP="00B04C6D">
      <w:pPr>
        <w:rPr>
          <w:rFonts w:cstheme="minorHAnsi"/>
          <w:b/>
        </w:rPr>
      </w:pPr>
      <w:r w:rsidRPr="00F91E50">
        <w:rPr>
          <w:rFonts w:cstheme="minorHAnsi"/>
        </w:rPr>
        <w:br w:type="page"/>
      </w:r>
      <w:r w:rsidRPr="00F91E50">
        <w:rPr>
          <w:rFonts w:cstheme="minorHAnsi"/>
          <w:b/>
        </w:rPr>
        <w:lastRenderedPageBreak/>
        <w:t>APPENDIX I</w:t>
      </w:r>
    </w:p>
    <w:p w14:paraId="0A2ABEE2" w14:textId="77777777" w:rsidR="00B04C6D" w:rsidRPr="00F91E50" w:rsidRDefault="00B04C6D" w:rsidP="00B04C6D">
      <w:pPr>
        <w:rPr>
          <w:rFonts w:cstheme="minorHAnsi"/>
          <w:b/>
        </w:rPr>
      </w:pPr>
      <w:r w:rsidRPr="00F91E50">
        <w:rPr>
          <w:rFonts w:cstheme="minorHAnsi"/>
          <w:b/>
        </w:rPr>
        <w:t>Spe</w:t>
      </w:r>
      <w:r>
        <w:rPr>
          <w:rFonts w:cstheme="minorHAnsi"/>
          <w:b/>
        </w:rPr>
        <w:t>c</w:t>
      </w:r>
      <w:r w:rsidRPr="00F91E50">
        <w:rPr>
          <w:rFonts w:cstheme="minorHAnsi"/>
          <w:b/>
        </w:rPr>
        <w:t>ific Tasks</w:t>
      </w:r>
    </w:p>
    <w:p w14:paraId="24E9A4EB" w14:textId="77777777" w:rsidR="00B04C6D" w:rsidRPr="00F91E50" w:rsidRDefault="00B04C6D" w:rsidP="00B04C6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be a role model</w:t>
      </w:r>
    </w:p>
    <w:p w14:paraId="3268836B" w14:textId="77777777" w:rsidR="00B04C6D" w:rsidRPr="00F91E50" w:rsidRDefault="00B04C6D" w:rsidP="00B04C6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lead on pedagogy/methodology</w:t>
      </w:r>
    </w:p>
    <w:p w14:paraId="6E86749D" w14:textId="77777777" w:rsidR="00B04C6D" w:rsidRPr="00F91E50" w:rsidRDefault="00B04C6D" w:rsidP="00B04C6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 xml:space="preserve">To monitor and evaluate – including </w:t>
      </w:r>
      <w:proofErr w:type="spellStart"/>
      <w:r w:rsidRPr="00F91E50">
        <w:rPr>
          <w:rFonts w:cstheme="minorHAnsi"/>
        </w:rPr>
        <w:t>self evaluation</w:t>
      </w:r>
      <w:proofErr w:type="spellEnd"/>
    </w:p>
    <w:p w14:paraId="37349596" w14:textId="77777777" w:rsidR="00B04C6D" w:rsidRPr="00F91E50" w:rsidRDefault="00B04C6D" w:rsidP="00B04C6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carry out lesson observations</w:t>
      </w:r>
    </w:p>
    <w:p w14:paraId="775B5A5B" w14:textId="77777777" w:rsidR="00B04C6D" w:rsidRPr="00F91E50" w:rsidRDefault="00B04C6D" w:rsidP="00B04C6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create an ambience/climate for learning</w:t>
      </w:r>
    </w:p>
    <w:p w14:paraId="06A63E1D" w14:textId="77777777" w:rsidR="00B04C6D" w:rsidRPr="00F91E50" w:rsidRDefault="00B04C6D" w:rsidP="00B04C6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develop high expectations</w:t>
      </w:r>
    </w:p>
    <w:p w14:paraId="32A98520" w14:textId="77777777" w:rsidR="00B04C6D" w:rsidRPr="00F91E50" w:rsidRDefault="00B04C6D" w:rsidP="00B04C6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 xml:space="preserve">To carry out data analysis to provide information for the leadership team and other agencies </w:t>
      </w:r>
    </w:p>
    <w:p w14:paraId="2C64E502" w14:textId="77777777" w:rsidR="00B04C6D" w:rsidRPr="00F91E50" w:rsidRDefault="00B04C6D" w:rsidP="00B04C6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have oversight of marking and assessment in the department</w:t>
      </w:r>
    </w:p>
    <w:p w14:paraId="35B24309" w14:textId="77777777" w:rsidR="00B04C6D" w:rsidRPr="00F91E50" w:rsidRDefault="00B04C6D" w:rsidP="00B04C6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ensure reporting is timely and appropriate by all their team members</w:t>
      </w:r>
    </w:p>
    <w:p w14:paraId="12C28AC9" w14:textId="77777777" w:rsidR="00B04C6D" w:rsidRPr="00F91E50" w:rsidRDefault="00B04C6D" w:rsidP="00B04C6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plan and develop schemes of work</w:t>
      </w:r>
    </w:p>
    <w:p w14:paraId="4C5304AE" w14:textId="77777777" w:rsidR="00B04C6D" w:rsidRPr="00F91E50" w:rsidRDefault="00B04C6D" w:rsidP="00B04C6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train staff</w:t>
      </w:r>
    </w:p>
    <w:p w14:paraId="27E761E0" w14:textId="77777777" w:rsidR="00B04C6D" w:rsidRPr="00BC5619" w:rsidRDefault="00B04C6D" w:rsidP="00B04C6D">
      <w:pPr>
        <w:numPr>
          <w:ilvl w:val="0"/>
          <w:numId w:val="10"/>
        </w:numPr>
        <w:spacing w:after="0" w:line="240" w:lineRule="auto"/>
        <w:rPr>
          <w:rFonts w:cstheme="minorHAnsi"/>
          <w:i/>
        </w:rPr>
      </w:pPr>
      <w:r w:rsidRPr="00BC5619">
        <w:rPr>
          <w:rFonts w:cstheme="minorHAnsi"/>
        </w:rPr>
        <w:t xml:space="preserve">To assist in the </w:t>
      </w:r>
      <w:proofErr w:type="spellStart"/>
      <w:r w:rsidRPr="00BC5619">
        <w:rPr>
          <w:rFonts w:cstheme="minorHAnsi"/>
        </w:rPr>
        <w:t>organising</w:t>
      </w:r>
      <w:proofErr w:type="spellEnd"/>
      <w:r w:rsidRPr="00BC5619">
        <w:rPr>
          <w:rFonts w:cstheme="minorHAnsi"/>
        </w:rPr>
        <w:t xml:space="preserve"> of suitable training for staff in relevant intervention techniques.</w:t>
      </w:r>
    </w:p>
    <w:p w14:paraId="72A29FF8" w14:textId="77777777" w:rsidR="00B04C6D" w:rsidRPr="00F91E50" w:rsidRDefault="00B04C6D" w:rsidP="00B04C6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 xml:space="preserve">To meet needs of all pupils (including management of </w:t>
      </w:r>
      <w:proofErr w:type="spellStart"/>
      <w:r w:rsidRPr="00F91E50">
        <w:rPr>
          <w:rFonts w:cstheme="minorHAnsi"/>
        </w:rPr>
        <w:t>behaviour</w:t>
      </w:r>
      <w:proofErr w:type="spellEnd"/>
      <w:r w:rsidRPr="00F91E50">
        <w:rPr>
          <w:rFonts w:cstheme="minorHAnsi"/>
        </w:rPr>
        <w:t xml:space="preserve"> and its impact on learning)</w:t>
      </w:r>
    </w:p>
    <w:p w14:paraId="63DFE5E0" w14:textId="77777777" w:rsidR="00B04C6D" w:rsidRPr="00F91E50" w:rsidRDefault="00B04C6D" w:rsidP="00B04C6D">
      <w:pPr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 xml:space="preserve">To </w:t>
      </w:r>
      <w:proofErr w:type="spellStart"/>
      <w:r w:rsidRPr="00F91E50">
        <w:rPr>
          <w:rFonts w:cstheme="minorHAnsi"/>
        </w:rPr>
        <w:t>organise</w:t>
      </w:r>
      <w:proofErr w:type="spellEnd"/>
      <w:r w:rsidRPr="00F91E50">
        <w:rPr>
          <w:rFonts w:cstheme="minorHAnsi"/>
        </w:rPr>
        <w:t xml:space="preserve"> educational enhancement (e.g. booster classes, trips/visits)</w:t>
      </w:r>
    </w:p>
    <w:p w14:paraId="1F82BB16" w14:textId="77777777" w:rsidR="00B04C6D" w:rsidRPr="00F91E50" w:rsidRDefault="00B04C6D" w:rsidP="00B04C6D">
      <w:pPr>
        <w:rPr>
          <w:rFonts w:cstheme="minorHAnsi"/>
        </w:rPr>
      </w:pPr>
    </w:p>
    <w:p w14:paraId="7550065E" w14:textId="77777777" w:rsidR="00B04C6D" w:rsidRPr="00F91E50" w:rsidRDefault="00B04C6D" w:rsidP="00B04C6D">
      <w:pPr>
        <w:rPr>
          <w:rFonts w:cstheme="minorHAnsi"/>
          <w:b/>
        </w:rPr>
      </w:pPr>
      <w:r w:rsidRPr="00F91E50">
        <w:rPr>
          <w:rFonts w:cstheme="minorHAnsi"/>
          <w:b/>
        </w:rPr>
        <w:t>Performance management</w:t>
      </w:r>
    </w:p>
    <w:p w14:paraId="1A113A03" w14:textId="77777777" w:rsidR="00B04C6D" w:rsidRPr="00F91E50" w:rsidRDefault="00B04C6D" w:rsidP="00B04C6D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line manage team members:</w:t>
      </w:r>
    </w:p>
    <w:p w14:paraId="21EB544B" w14:textId="77777777" w:rsidR="00B04C6D" w:rsidRPr="00F91E50" w:rsidRDefault="00B04C6D" w:rsidP="00B04C6D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be responsible for the totality of performance by all team members</w:t>
      </w:r>
    </w:p>
    <w:p w14:paraId="5C0D747F" w14:textId="77777777" w:rsidR="00B04C6D" w:rsidRPr="00F91E50" w:rsidRDefault="00B04C6D" w:rsidP="00B04C6D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set challenging objectives for their team members</w:t>
      </w:r>
    </w:p>
    <w:p w14:paraId="0B3B0F45" w14:textId="77777777" w:rsidR="00B04C6D" w:rsidRPr="00F91E50" w:rsidRDefault="00B04C6D" w:rsidP="00B04C6D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reflect school, departmental and individual needs/aspirations</w:t>
      </w:r>
    </w:p>
    <w:p w14:paraId="73C58974" w14:textId="77777777" w:rsidR="00B04C6D" w:rsidRPr="00F91E50" w:rsidRDefault="00B04C6D" w:rsidP="00B04C6D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 xml:space="preserve">To ensure the capability of the </w:t>
      </w:r>
      <w:r w:rsidRPr="00BC5619">
        <w:rPr>
          <w:rFonts w:cstheme="minorHAnsi"/>
        </w:rPr>
        <w:t>support</w:t>
      </w:r>
      <w:r w:rsidRPr="00F91E50">
        <w:rPr>
          <w:rFonts w:cstheme="minorHAnsi"/>
        </w:rPr>
        <w:t xml:space="preserve"> and hence learning</w:t>
      </w:r>
    </w:p>
    <w:p w14:paraId="7C371A9A" w14:textId="77777777" w:rsidR="00B04C6D" w:rsidRPr="00F91E50" w:rsidRDefault="00B04C6D" w:rsidP="00B04C6D">
      <w:pPr>
        <w:numPr>
          <w:ilvl w:val="0"/>
          <w:numId w:val="4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foster an open equitable culture and to manage conflict</w:t>
      </w:r>
    </w:p>
    <w:p w14:paraId="690482B3" w14:textId="77777777" w:rsidR="00B04C6D" w:rsidRPr="00F91E50" w:rsidRDefault="00B04C6D" w:rsidP="00B04C6D">
      <w:pPr>
        <w:rPr>
          <w:rFonts w:cstheme="minorHAnsi"/>
        </w:rPr>
      </w:pPr>
    </w:p>
    <w:p w14:paraId="6D16F77F" w14:textId="77777777" w:rsidR="00B04C6D" w:rsidRPr="00F91E50" w:rsidRDefault="00B04C6D" w:rsidP="00B04C6D">
      <w:pPr>
        <w:rPr>
          <w:rFonts w:cstheme="minorHAnsi"/>
          <w:b/>
        </w:rPr>
      </w:pPr>
      <w:r w:rsidRPr="00F91E50">
        <w:rPr>
          <w:rFonts w:cstheme="minorHAnsi"/>
          <w:b/>
        </w:rPr>
        <w:t>Knowledge/skills/expertise</w:t>
      </w:r>
    </w:p>
    <w:p w14:paraId="2521C79D" w14:textId="77777777" w:rsidR="00B04C6D" w:rsidRPr="00F91E50" w:rsidRDefault="00B04C6D" w:rsidP="00B04C6D">
      <w:pPr>
        <w:numPr>
          <w:ilvl w:val="0"/>
          <w:numId w:val="5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be able to use comparative data</w:t>
      </w:r>
    </w:p>
    <w:p w14:paraId="1BF38AE9" w14:textId="77777777" w:rsidR="00B04C6D" w:rsidRPr="00F91E50" w:rsidRDefault="00B04C6D" w:rsidP="00B04C6D">
      <w:pPr>
        <w:numPr>
          <w:ilvl w:val="0"/>
          <w:numId w:val="5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 xml:space="preserve">To maintain up to date knowledge </w:t>
      </w:r>
      <w:r w:rsidRPr="00BC5619">
        <w:rPr>
          <w:rFonts w:cstheme="minorHAnsi"/>
        </w:rPr>
        <w:t>– SEND, EAL</w:t>
      </w:r>
      <w:r>
        <w:rPr>
          <w:rFonts w:cstheme="minorHAnsi"/>
        </w:rPr>
        <w:t xml:space="preserve">, </w:t>
      </w:r>
      <w:r w:rsidRPr="00F91E50">
        <w:rPr>
          <w:rFonts w:cstheme="minorHAnsi"/>
        </w:rPr>
        <w:t>national, pedagogy, classroom management, research/inspection findings</w:t>
      </w:r>
    </w:p>
    <w:p w14:paraId="6924BAF3" w14:textId="77777777" w:rsidR="00B04C6D" w:rsidRPr="00F91E50" w:rsidRDefault="00B04C6D" w:rsidP="00B04C6D">
      <w:pPr>
        <w:numPr>
          <w:ilvl w:val="0"/>
          <w:numId w:val="5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keep abreast of statutory requirements</w:t>
      </w:r>
    </w:p>
    <w:p w14:paraId="4124DFDB" w14:textId="77777777" w:rsidR="00B04C6D" w:rsidRPr="00F91E50" w:rsidRDefault="00B04C6D" w:rsidP="00B04C6D">
      <w:pPr>
        <w:numPr>
          <w:ilvl w:val="0"/>
          <w:numId w:val="5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develop ICT</w:t>
      </w:r>
    </w:p>
    <w:p w14:paraId="3EACBDC2" w14:textId="77777777" w:rsidR="00B04C6D" w:rsidRPr="00F91E50" w:rsidRDefault="00B04C6D" w:rsidP="00B04C6D">
      <w:pPr>
        <w:numPr>
          <w:ilvl w:val="0"/>
          <w:numId w:val="5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 xml:space="preserve">To have a commitment to own development particularly in relation to school improvement priorities </w:t>
      </w:r>
    </w:p>
    <w:p w14:paraId="03F89638" w14:textId="77777777" w:rsidR="00B04C6D" w:rsidRPr="00F91E50" w:rsidRDefault="00B04C6D" w:rsidP="00B04C6D">
      <w:pPr>
        <w:rPr>
          <w:rFonts w:cstheme="minorHAnsi"/>
        </w:rPr>
      </w:pPr>
    </w:p>
    <w:p w14:paraId="72A7948B" w14:textId="77777777" w:rsidR="00B04C6D" w:rsidRPr="00F91E50" w:rsidRDefault="00B04C6D" w:rsidP="00B04C6D">
      <w:pPr>
        <w:ind w:left="69"/>
        <w:rPr>
          <w:rFonts w:cstheme="minorHAnsi"/>
          <w:b/>
        </w:rPr>
      </w:pPr>
      <w:r w:rsidRPr="00F91E50">
        <w:rPr>
          <w:rFonts w:cstheme="minorHAnsi"/>
          <w:b/>
        </w:rPr>
        <w:t>School level</w:t>
      </w:r>
    </w:p>
    <w:p w14:paraId="21FA8D29" w14:textId="77777777" w:rsidR="00B04C6D" w:rsidRPr="00F91E50" w:rsidRDefault="00B04C6D" w:rsidP="00B04C6D">
      <w:pPr>
        <w:numPr>
          <w:ilvl w:val="0"/>
          <w:numId w:val="6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support school ethos and policies</w:t>
      </w:r>
    </w:p>
    <w:p w14:paraId="240630B1" w14:textId="77777777" w:rsidR="00B04C6D" w:rsidRPr="00F91E50" w:rsidRDefault="00B04C6D" w:rsidP="00B04C6D">
      <w:pPr>
        <w:numPr>
          <w:ilvl w:val="0"/>
          <w:numId w:val="6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contribute to development of school policy (e.g. the spiritual, moral, social and cultural development of pupils)</w:t>
      </w:r>
    </w:p>
    <w:p w14:paraId="1C86C521" w14:textId="77777777" w:rsidR="00B04C6D" w:rsidRPr="00F91E50" w:rsidRDefault="00B04C6D" w:rsidP="00B04C6D">
      <w:pPr>
        <w:numPr>
          <w:ilvl w:val="0"/>
          <w:numId w:val="6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participate in whole school literacy and numeracy dimensions</w:t>
      </w:r>
    </w:p>
    <w:p w14:paraId="794539C2" w14:textId="77777777" w:rsidR="00B04C6D" w:rsidRPr="00F91E50" w:rsidRDefault="00B04C6D" w:rsidP="00B04C6D">
      <w:pPr>
        <w:numPr>
          <w:ilvl w:val="0"/>
          <w:numId w:val="6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participate in whole school citizenship</w:t>
      </w:r>
    </w:p>
    <w:p w14:paraId="6FC5BF36" w14:textId="77777777" w:rsidR="00B04C6D" w:rsidRPr="00F91E50" w:rsidRDefault="00B04C6D" w:rsidP="00B04C6D">
      <w:pPr>
        <w:numPr>
          <w:ilvl w:val="0"/>
          <w:numId w:val="6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lastRenderedPageBreak/>
        <w:t xml:space="preserve">To contribute to the achievement of high standards in relation to </w:t>
      </w:r>
      <w:proofErr w:type="gramStart"/>
      <w:r w:rsidRPr="00F91E50">
        <w:rPr>
          <w:rFonts w:cstheme="minorHAnsi"/>
        </w:rPr>
        <w:t>the Every</w:t>
      </w:r>
      <w:proofErr w:type="gramEnd"/>
      <w:r w:rsidRPr="00F91E50">
        <w:rPr>
          <w:rFonts w:cstheme="minorHAnsi"/>
        </w:rPr>
        <w:t xml:space="preserve"> Child Matters priorities</w:t>
      </w:r>
    </w:p>
    <w:p w14:paraId="10455EA6" w14:textId="77777777" w:rsidR="00B04C6D" w:rsidRPr="00F91E50" w:rsidRDefault="00B04C6D" w:rsidP="00B04C6D">
      <w:pPr>
        <w:numPr>
          <w:ilvl w:val="0"/>
          <w:numId w:val="6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liaise with external agencies</w:t>
      </w:r>
    </w:p>
    <w:p w14:paraId="504CCCA9" w14:textId="77777777" w:rsidR="00B04C6D" w:rsidRPr="00F91E50" w:rsidRDefault="00B04C6D" w:rsidP="00B04C6D">
      <w:pPr>
        <w:numPr>
          <w:ilvl w:val="0"/>
          <w:numId w:val="6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represent team views, concerns, interests</w:t>
      </w:r>
    </w:p>
    <w:p w14:paraId="2D545EBD" w14:textId="77777777" w:rsidR="00B04C6D" w:rsidRPr="00F91E50" w:rsidRDefault="00B04C6D" w:rsidP="00B04C6D">
      <w:pPr>
        <w:numPr>
          <w:ilvl w:val="0"/>
          <w:numId w:val="6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guide strategic direction and development of subject area including planning in line with the School Improvement Plan</w:t>
      </w:r>
    </w:p>
    <w:p w14:paraId="18C34F5B" w14:textId="77777777" w:rsidR="00B04C6D" w:rsidRPr="00F91E50" w:rsidRDefault="00B04C6D" w:rsidP="00B04C6D">
      <w:pPr>
        <w:numPr>
          <w:ilvl w:val="0"/>
          <w:numId w:val="6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liaise with Governors</w:t>
      </w:r>
    </w:p>
    <w:p w14:paraId="17C80F9B" w14:textId="77777777" w:rsidR="00B04C6D" w:rsidRPr="00F91E50" w:rsidRDefault="00B04C6D" w:rsidP="00B04C6D">
      <w:pPr>
        <w:numPr>
          <w:ilvl w:val="0"/>
          <w:numId w:val="6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liaise with Parents</w:t>
      </w:r>
    </w:p>
    <w:p w14:paraId="710B73F7" w14:textId="77777777" w:rsidR="00B04C6D" w:rsidRPr="00F91E50" w:rsidRDefault="00B04C6D" w:rsidP="00B04C6D">
      <w:pPr>
        <w:ind w:left="69"/>
        <w:rPr>
          <w:rFonts w:cstheme="minorHAnsi"/>
        </w:rPr>
      </w:pPr>
    </w:p>
    <w:p w14:paraId="5F6CAF95" w14:textId="77777777" w:rsidR="00B04C6D" w:rsidRPr="00F91E50" w:rsidRDefault="00B04C6D" w:rsidP="00B04C6D">
      <w:pPr>
        <w:ind w:left="69"/>
        <w:rPr>
          <w:rFonts w:cstheme="minorHAnsi"/>
          <w:b/>
        </w:rPr>
      </w:pPr>
      <w:r w:rsidRPr="00F91E50">
        <w:rPr>
          <w:rFonts w:cstheme="minorHAnsi"/>
          <w:b/>
        </w:rPr>
        <w:t>Personnel</w:t>
      </w:r>
    </w:p>
    <w:p w14:paraId="6798D3D9" w14:textId="77777777" w:rsidR="00B04C6D" w:rsidRPr="00F91E50" w:rsidRDefault="00B04C6D" w:rsidP="00B04C6D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participate in selection of new staff</w:t>
      </w:r>
    </w:p>
    <w:p w14:paraId="6D041B2C" w14:textId="77777777" w:rsidR="00B04C6D" w:rsidRPr="00F91E50" w:rsidRDefault="00B04C6D" w:rsidP="00B04C6D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delegate</w:t>
      </w:r>
    </w:p>
    <w:p w14:paraId="5193640A" w14:textId="77777777" w:rsidR="00B04C6D" w:rsidRPr="00F91E50" w:rsidRDefault="00B04C6D" w:rsidP="00B04C6D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communicate</w:t>
      </w:r>
    </w:p>
    <w:p w14:paraId="1E71B39E" w14:textId="77777777" w:rsidR="00B04C6D" w:rsidRPr="00F91E50" w:rsidRDefault="00B04C6D" w:rsidP="00B04C6D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 xml:space="preserve">To have </w:t>
      </w:r>
      <w:proofErr w:type="spellStart"/>
      <w:r w:rsidRPr="00F91E50">
        <w:rPr>
          <w:rFonts w:cstheme="minorHAnsi"/>
        </w:rPr>
        <w:t>organisational</w:t>
      </w:r>
      <w:proofErr w:type="spellEnd"/>
      <w:r w:rsidRPr="00F91E50">
        <w:rPr>
          <w:rFonts w:cstheme="minorHAnsi"/>
        </w:rPr>
        <w:t xml:space="preserve"> skills</w:t>
      </w:r>
    </w:p>
    <w:p w14:paraId="0B048207" w14:textId="77777777" w:rsidR="00B04C6D" w:rsidRPr="00F91E50" w:rsidRDefault="00B04C6D" w:rsidP="00B04C6D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support, guide and motivate team members and support staff</w:t>
      </w:r>
    </w:p>
    <w:p w14:paraId="46FD00E9" w14:textId="77777777" w:rsidR="00B04C6D" w:rsidRPr="00F91E50" w:rsidRDefault="00B04C6D" w:rsidP="00B04C6D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 xml:space="preserve">To heighten common purpose/shared vision – secure commitment from the team </w:t>
      </w:r>
    </w:p>
    <w:p w14:paraId="7318D796" w14:textId="77777777" w:rsidR="00B04C6D" w:rsidRPr="00F91E50" w:rsidRDefault="00B04C6D" w:rsidP="00B04C6D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 xml:space="preserve">To develop </w:t>
      </w:r>
      <w:proofErr w:type="gramStart"/>
      <w:r w:rsidRPr="00F91E50">
        <w:rPr>
          <w:rFonts w:cstheme="minorHAnsi"/>
        </w:rPr>
        <w:t>team work</w:t>
      </w:r>
      <w:proofErr w:type="gramEnd"/>
    </w:p>
    <w:p w14:paraId="1B1399BE" w14:textId="77777777" w:rsidR="00B04C6D" w:rsidRPr="00F91E50" w:rsidRDefault="00B04C6D" w:rsidP="00B04C6D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chair meetings</w:t>
      </w:r>
    </w:p>
    <w:p w14:paraId="59FDD86D" w14:textId="77777777" w:rsidR="00B04C6D" w:rsidRPr="00F91E50" w:rsidRDefault="00B04C6D" w:rsidP="00B04C6D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coach</w:t>
      </w:r>
    </w:p>
    <w:p w14:paraId="7A64B598" w14:textId="77777777" w:rsidR="00B04C6D" w:rsidRPr="00F91E50" w:rsidRDefault="00B04C6D" w:rsidP="00B04C6D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 xml:space="preserve">To mentor </w:t>
      </w:r>
      <w:r w:rsidRPr="00BC5619">
        <w:rPr>
          <w:rFonts w:cstheme="minorHAnsi"/>
        </w:rPr>
        <w:t>LSAs/support staff</w:t>
      </w:r>
    </w:p>
    <w:p w14:paraId="04978CEC" w14:textId="77777777" w:rsidR="00B04C6D" w:rsidRPr="00F91E50" w:rsidRDefault="00B04C6D" w:rsidP="00B04C6D">
      <w:pPr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give advice on threshold, upper pay spine, references, promotion, induction, ITT</w:t>
      </w:r>
    </w:p>
    <w:p w14:paraId="4505E139" w14:textId="77777777" w:rsidR="00B04C6D" w:rsidRPr="00F91E50" w:rsidRDefault="00B04C6D" w:rsidP="00B04C6D">
      <w:pPr>
        <w:rPr>
          <w:rFonts w:cstheme="minorHAnsi"/>
        </w:rPr>
      </w:pPr>
    </w:p>
    <w:p w14:paraId="0D9E16FC" w14:textId="77777777" w:rsidR="00B04C6D" w:rsidRDefault="00B04C6D" w:rsidP="00B04C6D">
      <w:pPr>
        <w:ind w:left="69"/>
        <w:rPr>
          <w:rFonts w:cstheme="minorHAnsi"/>
          <w:b/>
        </w:rPr>
      </w:pPr>
      <w:r w:rsidRPr="00F91E50">
        <w:rPr>
          <w:rFonts w:cstheme="minorHAnsi"/>
          <w:b/>
        </w:rPr>
        <w:t>Pupil outcomes</w:t>
      </w:r>
    </w:p>
    <w:p w14:paraId="04E47BC5" w14:textId="77777777" w:rsidR="00B04C6D" w:rsidRPr="00F91E50" w:rsidRDefault="00B04C6D" w:rsidP="00B04C6D">
      <w:pPr>
        <w:ind w:left="69"/>
        <w:rPr>
          <w:rFonts w:cstheme="minorHAnsi"/>
        </w:rPr>
      </w:pPr>
      <w:r w:rsidRPr="00F91E50">
        <w:rPr>
          <w:rFonts w:cstheme="minorHAnsi"/>
        </w:rPr>
        <w:t>To raise achievement for key stage 3 &amp; key stage 4</w:t>
      </w:r>
    </w:p>
    <w:p w14:paraId="4C6CED36" w14:textId="77777777" w:rsidR="00B04C6D" w:rsidRPr="00F91E50" w:rsidRDefault="00B04C6D" w:rsidP="00B04C6D">
      <w:pPr>
        <w:numPr>
          <w:ilvl w:val="0"/>
          <w:numId w:val="8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 xml:space="preserve">To </w:t>
      </w:r>
      <w:proofErr w:type="spellStart"/>
      <w:r w:rsidRPr="00F91E50">
        <w:rPr>
          <w:rFonts w:cstheme="minorHAnsi"/>
        </w:rPr>
        <w:t>organise</w:t>
      </w:r>
      <w:proofErr w:type="spellEnd"/>
      <w:r w:rsidRPr="00F91E50">
        <w:rPr>
          <w:rFonts w:cstheme="minorHAnsi"/>
        </w:rPr>
        <w:t xml:space="preserve"> examinations and other accreditation where appropriate</w:t>
      </w:r>
      <w:r>
        <w:rPr>
          <w:rFonts w:cstheme="minorHAnsi"/>
        </w:rPr>
        <w:t xml:space="preserve"> </w:t>
      </w:r>
      <w:r w:rsidRPr="00BC5619">
        <w:rPr>
          <w:rFonts w:cstheme="minorHAnsi"/>
        </w:rPr>
        <w:t>such as Entry Level</w:t>
      </w:r>
    </w:p>
    <w:p w14:paraId="09D516C0" w14:textId="77777777" w:rsidR="00B04C6D" w:rsidRPr="00F91E50" w:rsidRDefault="00B04C6D" w:rsidP="00B04C6D">
      <w:pPr>
        <w:rPr>
          <w:rFonts w:cstheme="minorHAnsi"/>
        </w:rPr>
      </w:pPr>
    </w:p>
    <w:p w14:paraId="4ED666F7" w14:textId="77777777" w:rsidR="00B04C6D" w:rsidRPr="00F91E50" w:rsidRDefault="00B04C6D" w:rsidP="00B04C6D">
      <w:pPr>
        <w:ind w:left="69"/>
        <w:rPr>
          <w:rFonts w:cstheme="minorHAnsi"/>
          <w:b/>
        </w:rPr>
      </w:pPr>
      <w:r w:rsidRPr="00F91E50">
        <w:rPr>
          <w:rFonts w:cstheme="minorHAnsi"/>
          <w:b/>
        </w:rPr>
        <w:t>Resources</w:t>
      </w:r>
    </w:p>
    <w:p w14:paraId="1238F9CF" w14:textId="77777777" w:rsidR="00B04C6D" w:rsidRPr="00F91E50" w:rsidRDefault="00B04C6D" w:rsidP="00B04C6D">
      <w:pPr>
        <w:numPr>
          <w:ilvl w:val="0"/>
          <w:numId w:val="9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ensure all learning spaces provide an ambience and environment conducive to learning.</w:t>
      </w:r>
    </w:p>
    <w:p w14:paraId="2ED43924" w14:textId="77777777" w:rsidR="00B04C6D" w:rsidRPr="00F91E50" w:rsidRDefault="00B04C6D" w:rsidP="00B04C6D">
      <w:pPr>
        <w:numPr>
          <w:ilvl w:val="0"/>
          <w:numId w:val="9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carry out risk assessment</w:t>
      </w:r>
    </w:p>
    <w:p w14:paraId="1EA0E3BC" w14:textId="77777777" w:rsidR="00B04C6D" w:rsidRPr="00F91E50" w:rsidRDefault="00B04C6D" w:rsidP="00B04C6D">
      <w:pPr>
        <w:numPr>
          <w:ilvl w:val="0"/>
          <w:numId w:val="9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ensure value for money</w:t>
      </w:r>
    </w:p>
    <w:p w14:paraId="1D4D6BFB" w14:textId="77777777" w:rsidR="00B04C6D" w:rsidRPr="00F91E50" w:rsidRDefault="00B04C6D" w:rsidP="00B04C6D">
      <w:pPr>
        <w:numPr>
          <w:ilvl w:val="0"/>
          <w:numId w:val="9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manage effective deployment</w:t>
      </w:r>
    </w:p>
    <w:p w14:paraId="3E343701" w14:textId="77777777" w:rsidR="00B04C6D" w:rsidRPr="00F91E50" w:rsidRDefault="00B04C6D" w:rsidP="00B04C6D">
      <w:pPr>
        <w:numPr>
          <w:ilvl w:val="0"/>
          <w:numId w:val="9"/>
        </w:numPr>
        <w:spacing w:after="0" w:line="240" w:lineRule="auto"/>
        <w:rPr>
          <w:rFonts w:cstheme="minorHAnsi"/>
        </w:rPr>
      </w:pPr>
      <w:r w:rsidRPr="00F91E50">
        <w:rPr>
          <w:rFonts w:cstheme="minorHAnsi"/>
        </w:rPr>
        <w:t>To ensure safety</w:t>
      </w:r>
    </w:p>
    <w:p w14:paraId="742EEB64" w14:textId="77777777" w:rsidR="00B04C6D" w:rsidRPr="00F91E50" w:rsidRDefault="00B04C6D" w:rsidP="00B04C6D">
      <w:pPr>
        <w:rPr>
          <w:rFonts w:cstheme="minorHAnsi"/>
        </w:rPr>
      </w:pPr>
    </w:p>
    <w:p w14:paraId="31F53A94" w14:textId="77777777" w:rsidR="00C36AA5" w:rsidRDefault="00C36AA5">
      <w:bookmarkStart w:id="1" w:name="_GoBack"/>
      <w:bookmarkEnd w:id="1"/>
    </w:p>
    <w:sectPr w:rsidR="00C36A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B1486"/>
    <w:multiLevelType w:val="hybridMultilevel"/>
    <w:tmpl w:val="17EAADF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056A4"/>
    <w:multiLevelType w:val="hybridMultilevel"/>
    <w:tmpl w:val="3F18CFF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D62BB"/>
    <w:multiLevelType w:val="hybridMultilevel"/>
    <w:tmpl w:val="EDD488C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4325DC"/>
    <w:multiLevelType w:val="hybridMultilevel"/>
    <w:tmpl w:val="4AAAD8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86FE7"/>
    <w:multiLevelType w:val="hybridMultilevel"/>
    <w:tmpl w:val="669AB70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F44246"/>
    <w:multiLevelType w:val="hybridMultilevel"/>
    <w:tmpl w:val="802A3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C30E5F"/>
    <w:multiLevelType w:val="hybridMultilevel"/>
    <w:tmpl w:val="19F880E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302E2C"/>
    <w:multiLevelType w:val="hybridMultilevel"/>
    <w:tmpl w:val="2DEAEC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BE7464"/>
    <w:multiLevelType w:val="hybridMultilevel"/>
    <w:tmpl w:val="CEAAFCBA"/>
    <w:lvl w:ilvl="0" w:tplc="08090001">
      <w:start w:val="1"/>
      <w:numFmt w:val="bullet"/>
      <w:lvlText w:val=""/>
      <w:lvlJc w:val="left"/>
      <w:pPr>
        <w:tabs>
          <w:tab w:val="num" w:pos="789"/>
        </w:tabs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9"/>
        </w:tabs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9"/>
        </w:tabs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9"/>
        </w:tabs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9"/>
        </w:tabs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9"/>
        </w:tabs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9"/>
        </w:tabs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9"/>
        </w:tabs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9"/>
        </w:tabs>
        <w:ind w:left="6549" w:hanging="360"/>
      </w:pPr>
      <w:rPr>
        <w:rFonts w:ascii="Wingdings" w:hAnsi="Wingdings" w:hint="default"/>
      </w:rPr>
    </w:lvl>
  </w:abstractNum>
  <w:abstractNum w:abstractNumId="9" w15:restartNumberingAfterBreak="0">
    <w:nsid w:val="79DD7657"/>
    <w:multiLevelType w:val="hybridMultilevel"/>
    <w:tmpl w:val="4CFA8A7C"/>
    <w:lvl w:ilvl="0" w:tplc="08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B00F2C"/>
    <w:multiLevelType w:val="hybridMultilevel"/>
    <w:tmpl w:val="886E4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1"/>
  </w:num>
  <w:num w:numId="8">
    <w:abstractNumId w:val="0"/>
  </w:num>
  <w:num w:numId="9">
    <w:abstractNumId w:val="3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C6D"/>
    <w:rsid w:val="00B04C6D"/>
    <w:rsid w:val="00C36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35B71BCF"/>
  <w15:chartTrackingRefBased/>
  <w15:docId w15:val="{9755F88C-FEEA-4011-8E3D-65F256866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C6D"/>
    <w:pPr>
      <w:spacing w:after="200" w:line="276" w:lineRule="auto"/>
    </w:pPr>
    <w:rPr>
      <w:rFonts w:asciiTheme="minorHAnsi" w:hAnsiTheme="minorHAnsi" w:cstheme="minorBidi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4C6D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673B592C</Template>
  <TotalTime>1</TotalTime>
  <Pages>4</Pages>
  <Words>899</Words>
  <Characters>5130</Characters>
  <Application>Microsoft Office Word</Application>
  <DocSecurity>0</DocSecurity>
  <Lines>42</Lines>
  <Paragraphs>12</Paragraphs>
  <ScaleCrop>false</ScaleCrop>
  <Company/>
  <LinksUpToDate>false</LinksUpToDate>
  <CharactersWithSpaces>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Feltham</dc:creator>
  <cp:keywords/>
  <dc:description/>
  <cp:lastModifiedBy>Janice Feltham</cp:lastModifiedBy>
  <cp:revision>1</cp:revision>
  <dcterms:created xsi:type="dcterms:W3CDTF">2020-02-27T11:14:00Z</dcterms:created>
  <dcterms:modified xsi:type="dcterms:W3CDTF">2020-02-27T11:15:00Z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1257107533</vt:i4>
  </property>
  <property fmtid="{D5CDD505-2E9C-101B-9397-08002B2CF9AE}" pid="3" name="_NewReviewCycle">
    <vt:lpwstr/>
  </property>
  <property fmtid="{D5CDD505-2E9C-101B-9397-08002B2CF9AE}" pid="4" name="_EmailSubject">
    <vt:lpwstr>Assistant SENDCO</vt:lpwstr>
  </property>
  <property fmtid="{D5CDD505-2E9C-101B-9397-08002B2CF9AE}" pid="5" name="_AuthorEmail">
    <vt:lpwstr>Janice.Feltham@willowfield-school.co.uk</vt:lpwstr>
  </property>
  <property fmtid="{D5CDD505-2E9C-101B-9397-08002B2CF9AE}" pid="6" name="_AuthorEmailDisplayName">
    <vt:lpwstr>Janice Feltham</vt:lpwstr>
  </property>
</Properties>
</file>