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6E201" w14:textId="77777777" w:rsidR="00C7297D" w:rsidRPr="00333653" w:rsidRDefault="00C7297D" w:rsidP="00C7297D">
      <w:pPr>
        <w:spacing w:line="240" w:lineRule="auto"/>
        <w:jc w:val="center"/>
        <w:rPr>
          <w:rFonts w:cstheme="minorHAnsi"/>
        </w:rPr>
      </w:pPr>
      <w:r>
        <w:rPr>
          <w:rFonts w:cstheme="minorHAnsi"/>
          <w:b/>
        </w:rPr>
        <w:t>WILLOWFIELD SCHOOL</w:t>
      </w:r>
      <w:r>
        <w:rPr>
          <w:rFonts w:cstheme="minorHAnsi"/>
          <w:b/>
        </w:rPr>
        <w:br/>
      </w:r>
      <w:r w:rsidRPr="00452A26">
        <w:rPr>
          <w:rFonts w:cstheme="minorHAnsi"/>
          <w:b/>
          <w:sz w:val="24"/>
          <w:szCs w:val="24"/>
        </w:rPr>
        <w:t>JOB DESCRIPTION</w:t>
      </w:r>
      <w:r>
        <w:rPr>
          <w:rFonts w:cstheme="minorHAnsi"/>
          <w:b/>
          <w:sz w:val="24"/>
          <w:szCs w:val="24"/>
        </w:rPr>
        <w:t xml:space="preserve"> - </w:t>
      </w:r>
      <w:r w:rsidRPr="00333653">
        <w:rPr>
          <w:rFonts w:cstheme="minorHAnsi"/>
          <w:b/>
        </w:rPr>
        <w:t>Cover Supervisor</w:t>
      </w:r>
      <w:r>
        <w:rPr>
          <w:rFonts w:cstheme="minorHAnsi"/>
          <w:b/>
        </w:rPr>
        <w:br/>
      </w:r>
      <w:r w:rsidRPr="00333653">
        <w:rPr>
          <w:rFonts w:cstheme="minorHAnsi"/>
        </w:rPr>
        <w:t>36 hours per week, 45 weeks, 3 days per annum</w:t>
      </w:r>
      <w:r>
        <w:rPr>
          <w:rFonts w:cstheme="minorHAnsi"/>
        </w:rPr>
        <w:br/>
      </w:r>
      <w:r w:rsidRPr="00333653">
        <w:rPr>
          <w:rFonts w:cstheme="minorHAnsi"/>
        </w:rPr>
        <w:t xml:space="preserve">Scale 5 </w:t>
      </w:r>
      <w:r>
        <w:rPr>
          <w:rFonts w:cstheme="minorHAnsi"/>
        </w:rPr>
        <w:t xml:space="preserve">- </w:t>
      </w:r>
      <w:proofErr w:type="spellStart"/>
      <w:r>
        <w:rPr>
          <w:rFonts w:cstheme="minorHAnsi"/>
        </w:rPr>
        <w:t>Sp</w:t>
      </w:r>
      <w:proofErr w:type="spellEnd"/>
      <w:r>
        <w:rPr>
          <w:rFonts w:cstheme="minorHAnsi"/>
        </w:rPr>
        <w:t xml:space="preserve"> Pt 12-15</w:t>
      </w:r>
    </w:p>
    <w:p w14:paraId="4F091136" w14:textId="77777777" w:rsidR="00C7297D" w:rsidRPr="00333653" w:rsidRDefault="00C7297D" w:rsidP="00C7297D">
      <w:pPr>
        <w:spacing w:line="240" w:lineRule="auto"/>
        <w:jc w:val="both"/>
        <w:rPr>
          <w:rFonts w:cstheme="minorHAnsi"/>
        </w:rPr>
      </w:pPr>
      <w:r w:rsidRPr="00333653">
        <w:rPr>
          <w:rFonts w:cstheme="minorHAnsi"/>
          <w:b/>
        </w:rPr>
        <w:t>Responsible to:</w:t>
      </w:r>
      <w:r w:rsidRPr="00333653">
        <w:rPr>
          <w:rFonts w:cstheme="minorHAnsi"/>
        </w:rPr>
        <w:t xml:space="preserve">     </w:t>
      </w:r>
      <w:r>
        <w:rPr>
          <w:rFonts w:cstheme="minorHAnsi"/>
        </w:rPr>
        <w:t>Assistant</w:t>
      </w:r>
      <w:r w:rsidRPr="00333653">
        <w:rPr>
          <w:rFonts w:cstheme="minorHAnsi"/>
        </w:rPr>
        <w:t xml:space="preserve"> Headteacher    </w:t>
      </w:r>
      <w:bookmarkStart w:id="0" w:name="_GoBack"/>
      <w:bookmarkEnd w:id="0"/>
    </w:p>
    <w:p w14:paraId="29E61E15" w14:textId="77777777" w:rsidR="00C7297D" w:rsidRPr="00333653" w:rsidRDefault="00C7297D" w:rsidP="00C7297D">
      <w:pPr>
        <w:spacing w:after="0" w:line="240" w:lineRule="auto"/>
        <w:jc w:val="both"/>
        <w:rPr>
          <w:rFonts w:cstheme="minorHAnsi"/>
          <w:b/>
        </w:rPr>
      </w:pPr>
      <w:r w:rsidRPr="00333653">
        <w:rPr>
          <w:rFonts w:cstheme="minorHAnsi"/>
          <w:b/>
        </w:rPr>
        <w:t>Main Purposes of Job:</w:t>
      </w:r>
    </w:p>
    <w:p w14:paraId="7C1CE0D2" w14:textId="77777777" w:rsidR="00C7297D" w:rsidRDefault="00C7297D" w:rsidP="00C7297D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</w:t>
      </w:r>
      <w:r w:rsidRPr="00333653">
        <w:rPr>
          <w:rFonts w:cstheme="minorHAnsi"/>
        </w:rPr>
        <w:t xml:space="preserve">upervise whole classes during the absence of the class teacher under the guidance of teaching/senior staff, including implementing work </w:t>
      </w:r>
      <w:proofErr w:type="spellStart"/>
      <w:r w:rsidRPr="00333653">
        <w:rPr>
          <w:rFonts w:cstheme="minorHAnsi"/>
        </w:rPr>
        <w:t>programmes</w:t>
      </w:r>
      <w:proofErr w:type="spellEnd"/>
      <w:r w:rsidRPr="00333653">
        <w:rPr>
          <w:rFonts w:cstheme="minorHAnsi"/>
        </w:rPr>
        <w:t xml:space="preserve">, managing student </w:t>
      </w:r>
      <w:proofErr w:type="spellStart"/>
      <w:r w:rsidRPr="00333653">
        <w:rPr>
          <w:rFonts w:cstheme="minorHAnsi"/>
        </w:rPr>
        <w:t>behaviour</w:t>
      </w:r>
      <w:proofErr w:type="spellEnd"/>
      <w:r w:rsidRPr="00333653">
        <w:rPr>
          <w:rFonts w:cstheme="minorHAnsi"/>
        </w:rPr>
        <w:t xml:space="preserve"> and assisting students in relevant activities in line with the school’s policies and procedures. </w:t>
      </w:r>
    </w:p>
    <w:p w14:paraId="7AE9C648" w14:textId="77777777" w:rsidR="00C7297D" w:rsidRPr="00AC2C23" w:rsidRDefault="00C7297D" w:rsidP="00C7297D">
      <w:pPr>
        <w:spacing w:after="0" w:line="240" w:lineRule="auto"/>
        <w:jc w:val="both"/>
        <w:rPr>
          <w:rFonts w:cstheme="minorHAnsi"/>
        </w:rPr>
      </w:pPr>
    </w:p>
    <w:p w14:paraId="7568AADE" w14:textId="77777777" w:rsidR="00C7297D" w:rsidRPr="00333653" w:rsidRDefault="00C7297D" w:rsidP="00C7297D">
      <w:p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M</w:t>
      </w:r>
      <w:r w:rsidRPr="00333653">
        <w:rPr>
          <w:rFonts w:cstheme="minorHAnsi"/>
          <w:b/>
        </w:rPr>
        <w:t>ain Tasks:</w:t>
      </w:r>
    </w:p>
    <w:p w14:paraId="4B700A72" w14:textId="77777777" w:rsidR="00C7297D" w:rsidRPr="00333653" w:rsidRDefault="00C7297D" w:rsidP="00C7297D">
      <w:pPr>
        <w:spacing w:after="0" w:line="240" w:lineRule="auto"/>
        <w:jc w:val="both"/>
        <w:rPr>
          <w:rFonts w:cstheme="minorHAnsi"/>
        </w:rPr>
      </w:pPr>
      <w:r w:rsidRPr="00333653">
        <w:rPr>
          <w:rFonts w:cstheme="minorHAnsi"/>
        </w:rPr>
        <w:t xml:space="preserve">The following list is typical of the level of duties which the postholder will be expected to perform.  It is not exhaustive and other duties of a similar type and level </w:t>
      </w:r>
      <w:r>
        <w:rPr>
          <w:rFonts w:cstheme="minorHAnsi"/>
        </w:rPr>
        <w:t>are likely to</w:t>
      </w:r>
      <w:r w:rsidRPr="00333653">
        <w:rPr>
          <w:rFonts w:cstheme="minorHAnsi"/>
        </w:rPr>
        <w:t xml:space="preserve"> be required.</w:t>
      </w:r>
    </w:p>
    <w:p w14:paraId="244DA4BD" w14:textId="77777777" w:rsidR="00C7297D" w:rsidRPr="00333653" w:rsidRDefault="00C7297D" w:rsidP="00C7297D">
      <w:pPr>
        <w:spacing w:after="0" w:line="240" w:lineRule="auto"/>
        <w:jc w:val="both"/>
        <w:rPr>
          <w:rFonts w:cstheme="minorHAnsi"/>
        </w:rPr>
      </w:pPr>
    </w:p>
    <w:p w14:paraId="51B59AA9" w14:textId="77777777" w:rsidR="00C7297D" w:rsidRPr="00333653" w:rsidRDefault="00C7297D" w:rsidP="00C7297D">
      <w:pPr>
        <w:spacing w:after="0" w:line="240" w:lineRule="auto"/>
        <w:jc w:val="both"/>
        <w:rPr>
          <w:rFonts w:cstheme="minorHAnsi"/>
          <w:b/>
        </w:rPr>
      </w:pPr>
      <w:r w:rsidRPr="00333653">
        <w:rPr>
          <w:rFonts w:cstheme="minorHAnsi"/>
          <w:b/>
        </w:rPr>
        <w:t>(a)</w:t>
      </w:r>
      <w:r w:rsidRPr="00333653">
        <w:rPr>
          <w:rFonts w:cstheme="minorHAnsi"/>
          <w:b/>
        </w:rPr>
        <w:tab/>
        <w:t>General</w:t>
      </w:r>
    </w:p>
    <w:p w14:paraId="3EFB217B" w14:textId="77777777" w:rsidR="00C7297D" w:rsidRPr="00333653" w:rsidRDefault="00C7297D" w:rsidP="00C7297D">
      <w:pPr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333653">
        <w:rPr>
          <w:rFonts w:cstheme="minorHAnsi"/>
        </w:rPr>
        <w:t>Under the agreed system of supervision, during the absence of the classroom teacher, to supervise students undertaking work which has been set in accordance with the school policy.</w:t>
      </w:r>
    </w:p>
    <w:p w14:paraId="43404E97" w14:textId="77777777" w:rsidR="00C7297D" w:rsidRPr="00333653" w:rsidRDefault="00C7297D" w:rsidP="00C7297D">
      <w:pPr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M</w:t>
      </w:r>
      <w:r w:rsidRPr="00333653">
        <w:rPr>
          <w:rFonts w:cstheme="minorHAnsi"/>
        </w:rPr>
        <w:t xml:space="preserve">anage student </w:t>
      </w:r>
      <w:proofErr w:type="spellStart"/>
      <w:r w:rsidRPr="00333653">
        <w:rPr>
          <w:rFonts w:cstheme="minorHAnsi"/>
        </w:rPr>
        <w:t>behaviour</w:t>
      </w:r>
      <w:proofErr w:type="spellEnd"/>
      <w:r w:rsidRPr="00333653">
        <w:rPr>
          <w:rFonts w:cstheme="minorHAnsi"/>
        </w:rPr>
        <w:t xml:space="preserve"> and deal promptly with conflict and incidents in line with established school policy.</w:t>
      </w:r>
    </w:p>
    <w:p w14:paraId="1513C7B5" w14:textId="77777777" w:rsidR="00C7297D" w:rsidRPr="00333653" w:rsidRDefault="00C7297D" w:rsidP="00C7297D">
      <w:pPr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</w:t>
      </w:r>
      <w:r w:rsidRPr="00333653">
        <w:rPr>
          <w:rFonts w:cstheme="minorHAnsi"/>
        </w:rPr>
        <w:t>eal with any immediate problems or emergencies, in the absence of the teacher, according to the school’s policies and procedures.</w:t>
      </w:r>
    </w:p>
    <w:p w14:paraId="32E11DDB" w14:textId="77777777" w:rsidR="00C7297D" w:rsidRPr="00333653" w:rsidRDefault="00C7297D" w:rsidP="00C7297D">
      <w:pPr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M</w:t>
      </w:r>
      <w:r w:rsidRPr="00333653">
        <w:rPr>
          <w:rFonts w:cstheme="minorHAnsi"/>
        </w:rPr>
        <w:t>onitor and evaluate students’ responses to learning activities through observation and recording of achievement and provide feedback/reports as required.</w:t>
      </w:r>
    </w:p>
    <w:p w14:paraId="01432FC2" w14:textId="77777777" w:rsidR="00C7297D" w:rsidRPr="00333653" w:rsidRDefault="00C7297D" w:rsidP="00C7297D">
      <w:pPr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U</w:t>
      </w:r>
      <w:r w:rsidRPr="00333653">
        <w:rPr>
          <w:rFonts w:cstheme="minorHAnsi"/>
        </w:rPr>
        <w:t xml:space="preserve">se </w:t>
      </w:r>
      <w:r>
        <w:rPr>
          <w:rFonts w:cstheme="minorHAnsi"/>
        </w:rPr>
        <w:t>IT</w:t>
      </w:r>
      <w:r w:rsidRPr="00333653">
        <w:rPr>
          <w:rFonts w:cstheme="minorHAnsi"/>
        </w:rPr>
        <w:t xml:space="preserve"> effectively to support learning activities and develop students’ competence and </w:t>
      </w:r>
      <w:r>
        <w:rPr>
          <w:rFonts w:cstheme="minorHAnsi"/>
        </w:rPr>
        <w:t>i</w:t>
      </w:r>
      <w:r w:rsidRPr="00333653">
        <w:rPr>
          <w:rFonts w:cstheme="minorHAnsi"/>
        </w:rPr>
        <w:t>ndependence in its use.</w:t>
      </w:r>
    </w:p>
    <w:p w14:paraId="098BC6C0" w14:textId="77777777" w:rsidR="00C7297D" w:rsidRPr="00333653" w:rsidRDefault="00C7297D" w:rsidP="00C7297D">
      <w:pPr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L</w:t>
      </w:r>
      <w:r w:rsidRPr="00333653">
        <w:rPr>
          <w:rFonts w:cstheme="minorHAnsi"/>
        </w:rPr>
        <w:t>iaise sensitively and effectively with parents/</w:t>
      </w:r>
      <w:proofErr w:type="spellStart"/>
      <w:r w:rsidRPr="00333653">
        <w:rPr>
          <w:rFonts w:cstheme="minorHAnsi"/>
        </w:rPr>
        <w:t>carers</w:t>
      </w:r>
      <w:proofErr w:type="spellEnd"/>
      <w:r w:rsidRPr="00333653">
        <w:rPr>
          <w:rFonts w:cstheme="minorHAnsi"/>
        </w:rPr>
        <w:t xml:space="preserve"> as agreed with the teacher.</w:t>
      </w:r>
    </w:p>
    <w:p w14:paraId="525459BD" w14:textId="77777777" w:rsidR="00C7297D" w:rsidRPr="00333653" w:rsidRDefault="00C7297D" w:rsidP="00C7297D">
      <w:pPr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U</w:t>
      </w:r>
      <w:r w:rsidRPr="00333653">
        <w:rPr>
          <w:rFonts w:cstheme="minorHAnsi"/>
        </w:rPr>
        <w:t>ndertake activities as directed by the teacher, with whole classes, individuals or small groups of students.</w:t>
      </w:r>
    </w:p>
    <w:p w14:paraId="09039087" w14:textId="77777777" w:rsidR="00C7297D" w:rsidRDefault="00C7297D" w:rsidP="00C7297D">
      <w:pPr>
        <w:spacing w:after="0" w:line="240" w:lineRule="auto"/>
        <w:jc w:val="both"/>
        <w:rPr>
          <w:rFonts w:cstheme="minorHAnsi"/>
          <w:b/>
        </w:rPr>
      </w:pPr>
    </w:p>
    <w:p w14:paraId="68CC3334" w14:textId="77777777" w:rsidR="00C7297D" w:rsidRPr="00333653" w:rsidRDefault="00C7297D" w:rsidP="00C7297D">
      <w:pPr>
        <w:spacing w:after="0" w:line="240" w:lineRule="auto"/>
        <w:jc w:val="both"/>
        <w:rPr>
          <w:rFonts w:cstheme="minorHAnsi"/>
          <w:b/>
        </w:rPr>
      </w:pPr>
      <w:r w:rsidRPr="00333653">
        <w:rPr>
          <w:rFonts w:cstheme="minorHAnsi"/>
          <w:b/>
        </w:rPr>
        <w:t>(b)</w:t>
      </w:r>
      <w:r w:rsidRPr="00333653">
        <w:rPr>
          <w:rFonts w:cstheme="minorHAnsi"/>
          <w:b/>
        </w:rPr>
        <w:tab/>
        <w:t xml:space="preserve">Classroom </w:t>
      </w:r>
      <w:proofErr w:type="spellStart"/>
      <w:r w:rsidRPr="00333653">
        <w:rPr>
          <w:rFonts w:cstheme="minorHAnsi"/>
          <w:b/>
        </w:rPr>
        <w:t>Organisation</w:t>
      </w:r>
      <w:proofErr w:type="spellEnd"/>
    </w:p>
    <w:p w14:paraId="7CD53983" w14:textId="77777777" w:rsidR="00C7297D" w:rsidRPr="00333653" w:rsidRDefault="00C7297D" w:rsidP="00C7297D">
      <w:pPr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B</w:t>
      </w:r>
      <w:r w:rsidRPr="00333653">
        <w:rPr>
          <w:rFonts w:cstheme="minorHAnsi"/>
        </w:rPr>
        <w:t xml:space="preserve">e responsible for the </w:t>
      </w:r>
      <w:proofErr w:type="spellStart"/>
      <w:r w:rsidRPr="00333653">
        <w:rPr>
          <w:rFonts w:cstheme="minorHAnsi"/>
        </w:rPr>
        <w:t>organisation</w:t>
      </w:r>
      <w:proofErr w:type="spellEnd"/>
      <w:r w:rsidRPr="00333653">
        <w:rPr>
          <w:rFonts w:cstheme="minorHAnsi"/>
        </w:rPr>
        <w:t>, classroom maintenance, setting out, clearing away and care of resources to create a purposeful and attractive learning environment.</w:t>
      </w:r>
    </w:p>
    <w:p w14:paraId="1B0C5ED0" w14:textId="77777777" w:rsidR="00C7297D" w:rsidRPr="00333653" w:rsidRDefault="00C7297D" w:rsidP="00C7297D">
      <w:pPr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</w:t>
      </w:r>
      <w:r w:rsidRPr="00333653">
        <w:rPr>
          <w:rFonts w:cstheme="minorHAnsi"/>
        </w:rPr>
        <w:t>emonstrate creativity in assisting with the practical resourcing of the classroom.</w:t>
      </w:r>
    </w:p>
    <w:p w14:paraId="449E0DBB" w14:textId="77777777" w:rsidR="00C7297D" w:rsidRDefault="00C7297D" w:rsidP="00C7297D">
      <w:pPr>
        <w:spacing w:after="0" w:line="240" w:lineRule="auto"/>
        <w:jc w:val="both"/>
        <w:rPr>
          <w:rFonts w:cstheme="minorHAnsi"/>
        </w:rPr>
      </w:pPr>
    </w:p>
    <w:p w14:paraId="7E81934D" w14:textId="77777777" w:rsidR="00C7297D" w:rsidRPr="00333653" w:rsidRDefault="00C7297D" w:rsidP="00C7297D">
      <w:pPr>
        <w:spacing w:after="0" w:line="240" w:lineRule="auto"/>
        <w:jc w:val="both"/>
        <w:rPr>
          <w:rFonts w:cstheme="minorHAnsi"/>
          <w:b/>
        </w:rPr>
      </w:pPr>
      <w:r w:rsidRPr="00333653">
        <w:rPr>
          <w:rFonts w:cstheme="minorHAnsi"/>
          <w:b/>
        </w:rPr>
        <w:t>(c)</w:t>
      </w:r>
      <w:r w:rsidRPr="00333653">
        <w:rPr>
          <w:rFonts w:cstheme="minorHAnsi"/>
          <w:b/>
        </w:rPr>
        <w:tab/>
        <w:t>Student Support</w:t>
      </w:r>
    </w:p>
    <w:p w14:paraId="4BFCDF0B" w14:textId="77777777" w:rsidR="00C7297D" w:rsidRPr="00333653" w:rsidRDefault="00C7297D" w:rsidP="00C7297D">
      <w:pPr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</w:t>
      </w:r>
      <w:r w:rsidRPr="00333653">
        <w:rPr>
          <w:rFonts w:cstheme="minorHAnsi"/>
        </w:rPr>
        <w:t>upport students by responding to their individual needs and promote the inclusion and acceptance of all students in the classroom.</w:t>
      </w:r>
    </w:p>
    <w:p w14:paraId="3F057C64" w14:textId="77777777" w:rsidR="00C7297D" w:rsidRPr="00333653" w:rsidRDefault="00C7297D" w:rsidP="00C7297D">
      <w:pPr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</w:t>
      </w:r>
      <w:r w:rsidRPr="00333653">
        <w:rPr>
          <w:rFonts w:cstheme="minorHAnsi"/>
        </w:rPr>
        <w:t>rovide feedback to students in relation to progress and achievement.</w:t>
      </w:r>
    </w:p>
    <w:p w14:paraId="5081E889" w14:textId="77777777" w:rsidR="00C7297D" w:rsidRPr="00333653" w:rsidRDefault="00C7297D" w:rsidP="00C7297D">
      <w:pPr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</w:t>
      </w:r>
      <w:r w:rsidRPr="00333653">
        <w:rPr>
          <w:rFonts w:cstheme="minorHAnsi"/>
        </w:rPr>
        <w:t xml:space="preserve">arry out </w:t>
      </w:r>
      <w:r>
        <w:rPr>
          <w:rFonts w:cstheme="minorHAnsi"/>
        </w:rPr>
        <w:t xml:space="preserve">other relevant duties to support students learning including working as a </w:t>
      </w:r>
      <w:r w:rsidRPr="00333653">
        <w:rPr>
          <w:rFonts w:cstheme="minorHAnsi"/>
        </w:rPr>
        <w:t xml:space="preserve">Learning Support Assistant if not required to provide cover for a lesson. </w:t>
      </w:r>
    </w:p>
    <w:p w14:paraId="22C2B24D" w14:textId="77777777" w:rsidR="00C7297D" w:rsidRPr="00333653" w:rsidRDefault="00C7297D" w:rsidP="00C7297D">
      <w:pPr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Work as part of </w:t>
      </w:r>
      <w:r w:rsidRPr="00333653">
        <w:rPr>
          <w:rFonts w:cstheme="minorHAnsi"/>
        </w:rPr>
        <w:t>a year team and have shared responsibility with a teacher for a tutor group.</w:t>
      </w:r>
    </w:p>
    <w:p w14:paraId="223F0858" w14:textId="77777777" w:rsidR="00C7297D" w:rsidRPr="00333653" w:rsidRDefault="00C7297D" w:rsidP="00C7297D">
      <w:pPr>
        <w:spacing w:after="0" w:line="240" w:lineRule="auto"/>
        <w:jc w:val="both"/>
        <w:rPr>
          <w:rFonts w:cstheme="minorHAnsi"/>
        </w:rPr>
      </w:pPr>
    </w:p>
    <w:p w14:paraId="672FDFAC" w14:textId="77777777" w:rsidR="00C7297D" w:rsidRPr="00333653" w:rsidRDefault="00C7297D" w:rsidP="00C7297D">
      <w:pPr>
        <w:spacing w:after="0" w:line="240" w:lineRule="auto"/>
        <w:jc w:val="both"/>
        <w:rPr>
          <w:rFonts w:cstheme="minorHAnsi"/>
          <w:b/>
        </w:rPr>
      </w:pPr>
      <w:r w:rsidRPr="00333653">
        <w:rPr>
          <w:rFonts w:cstheme="minorHAnsi"/>
          <w:b/>
        </w:rPr>
        <w:t>(d)</w:t>
      </w:r>
      <w:r w:rsidRPr="00333653">
        <w:rPr>
          <w:rFonts w:cstheme="minorHAnsi"/>
          <w:b/>
        </w:rPr>
        <w:tab/>
        <w:t>School Support</w:t>
      </w:r>
    </w:p>
    <w:p w14:paraId="32A4C32B" w14:textId="77777777" w:rsidR="00C7297D" w:rsidRPr="00333653" w:rsidRDefault="00C7297D" w:rsidP="00C7297D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F</w:t>
      </w:r>
      <w:r w:rsidRPr="00333653">
        <w:rPr>
          <w:rFonts w:cstheme="minorHAnsi"/>
        </w:rPr>
        <w:t>ollow the school policy documents and schemes of work and keep updated with school and National Curriculum documentation.</w:t>
      </w:r>
    </w:p>
    <w:p w14:paraId="75E021DC" w14:textId="77777777" w:rsidR="00C7297D" w:rsidRPr="00333653" w:rsidRDefault="00C7297D" w:rsidP="00C7297D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</w:t>
      </w:r>
      <w:r w:rsidRPr="00333653">
        <w:rPr>
          <w:rFonts w:cstheme="minorHAnsi"/>
        </w:rPr>
        <w:t>upport teachers in selecting and preparing teaching resources that meet students’ needs and interests.</w:t>
      </w:r>
    </w:p>
    <w:p w14:paraId="327FDB93" w14:textId="77777777" w:rsidR="00C7297D" w:rsidRPr="00333653" w:rsidRDefault="00C7297D" w:rsidP="00C7297D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333653">
        <w:rPr>
          <w:rFonts w:cstheme="minorHAnsi"/>
        </w:rPr>
        <w:t>Under teachers’ overall control, accept shared responsibility for the creation of a safe environment for students’ within and outside the classroom and comply with the appropriate policies and procedures, reporting all concerns to an appropriate person.</w:t>
      </w:r>
    </w:p>
    <w:p w14:paraId="6E176A8B" w14:textId="77777777" w:rsidR="00C7297D" w:rsidRPr="00333653" w:rsidRDefault="00C7297D" w:rsidP="00C7297D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333653">
        <w:rPr>
          <w:rFonts w:cstheme="minorHAnsi"/>
        </w:rPr>
        <w:lastRenderedPageBreak/>
        <w:t>Under the supervision of the Head Teacher or other designated teachers, invigilate internal and external examinations.</w:t>
      </w:r>
    </w:p>
    <w:p w14:paraId="135F5607" w14:textId="77777777" w:rsidR="00C7297D" w:rsidRPr="00333653" w:rsidRDefault="00C7297D" w:rsidP="00C7297D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</w:t>
      </w:r>
      <w:r w:rsidRPr="00333653">
        <w:rPr>
          <w:rFonts w:cstheme="minorHAnsi"/>
        </w:rPr>
        <w:t>dminister, assess and mark tests.</w:t>
      </w:r>
    </w:p>
    <w:p w14:paraId="4B740403" w14:textId="77777777" w:rsidR="00C7297D" w:rsidRPr="00333653" w:rsidRDefault="00C7297D" w:rsidP="00C7297D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Carry out</w:t>
      </w:r>
      <w:r w:rsidRPr="00333653">
        <w:rPr>
          <w:rFonts w:cstheme="minorHAnsi"/>
        </w:rPr>
        <w:t xml:space="preserve"> break and lunch </w:t>
      </w:r>
      <w:r>
        <w:rPr>
          <w:rFonts w:cstheme="minorHAnsi"/>
        </w:rPr>
        <w:t xml:space="preserve">duty </w:t>
      </w:r>
      <w:r w:rsidRPr="00333653">
        <w:rPr>
          <w:rFonts w:cstheme="minorHAnsi"/>
        </w:rPr>
        <w:t>in negotiation with the line manager.</w:t>
      </w:r>
    </w:p>
    <w:p w14:paraId="3CCACD25" w14:textId="77777777" w:rsidR="00C7297D" w:rsidRPr="00333653" w:rsidRDefault="00C7297D" w:rsidP="00C7297D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</w:t>
      </w:r>
      <w:r w:rsidRPr="00333653">
        <w:rPr>
          <w:rFonts w:cstheme="minorHAnsi"/>
        </w:rPr>
        <w:t>ttend and participate in regular meetings and participate in training and other learning activities as required.</w:t>
      </w:r>
    </w:p>
    <w:p w14:paraId="4B2CC70D" w14:textId="77777777" w:rsidR="00C7297D" w:rsidRPr="00333653" w:rsidRDefault="00C7297D" w:rsidP="00C7297D">
      <w:pPr>
        <w:spacing w:line="240" w:lineRule="auto"/>
        <w:jc w:val="both"/>
        <w:rPr>
          <w:rFonts w:cstheme="minorHAnsi"/>
        </w:rPr>
      </w:pPr>
    </w:p>
    <w:p w14:paraId="0FDD29EC" w14:textId="77777777" w:rsidR="00C7297D" w:rsidRPr="00333653" w:rsidRDefault="00C7297D" w:rsidP="00C7297D">
      <w:pPr>
        <w:spacing w:after="0" w:line="240" w:lineRule="auto"/>
        <w:jc w:val="both"/>
        <w:rPr>
          <w:rFonts w:cstheme="minorHAnsi"/>
          <w:b/>
        </w:rPr>
      </w:pPr>
      <w:r w:rsidRPr="00333653">
        <w:rPr>
          <w:rFonts w:cstheme="minorHAnsi"/>
          <w:b/>
        </w:rPr>
        <w:t>(e)</w:t>
      </w:r>
      <w:r w:rsidRPr="00333653">
        <w:rPr>
          <w:rFonts w:cstheme="minorHAnsi"/>
          <w:b/>
        </w:rPr>
        <w:tab/>
      </w:r>
      <w:r>
        <w:rPr>
          <w:rFonts w:cstheme="minorHAnsi"/>
          <w:b/>
        </w:rPr>
        <w:t xml:space="preserve">Student </w:t>
      </w:r>
      <w:r w:rsidRPr="00333653">
        <w:rPr>
          <w:rFonts w:cstheme="minorHAnsi"/>
          <w:b/>
        </w:rPr>
        <w:t>Welfare and other duties</w:t>
      </w:r>
    </w:p>
    <w:p w14:paraId="329E014D" w14:textId="77777777" w:rsidR="00C7297D" w:rsidRPr="00333653" w:rsidRDefault="00C7297D" w:rsidP="00C7297D">
      <w:pPr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U</w:t>
      </w:r>
      <w:r w:rsidRPr="00333653">
        <w:rPr>
          <w:rFonts w:cstheme="minorHAnsi"/>
        </w:rPr>
        <w:t>ndertake planned supervision of students’ out of school hours learning activities and supervise students on visits and trips.</w:t>
      </w:r>
    </w:p>
    <w:p w14:paraId="72A4B425" w14:textId="77777777" w:rsidR="00C7297D" w:rsidRPr="00333653" w:rsidRDefault="00C7297D" w:rsidP="00C7297D">
      <w:pPr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U</w:t>
      </w:r>
      <w:r w:rsidRPr="00333653">
        <w:rPr>
          <w:rFonts w:cstheme="minorHAnsi"/>
        </w:rPr>
        <w:t>ndertake first aid training and be a named first-aider.</w:t>
      </w:r>
    </w:p>
    <w:p w14:paraId="339FF317" w14:textId="77777777" w:rsidR="00C7297D" w:rsidRPr="00333653" w:rsidRDefault="00C7297D" w:rsidP="00C7297D">
      <w:pPr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</w:t>
      </w:r>
      <w:r w:rsidRPr="00333653">
        <w:rPr>
          <w:rFonts w:cstheme="minorHAnsi"/>
        </w:rPr>
        <w:t>ssist in training and development of other Support Assistants as required.</w:t>
      </w:r>
    </w:p>
    <w:p w14:paraId="1A3D98BE" w14:textId="77777777" w:rsidR="00C7297D" w:rsidRDefault="00C7297D" w:rsidP="00C7297D">
      <w:pPr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 w:rsidRPr="00981E5B">
        <w:rPr>
          <w:rFonts w:cstheme="minorHAnsi"/>
        </w:rPr>
        <w:t xml:space="preserve">Promote and implement the school’s equal opportunities policies </w:t>
      </w:r>
    </w:p>
    <w:p w14:paraId="48196D44" w14:textId="77777777" w:rsidR="00C7297D" w:rsidRPr="00981E5B" w:rsidRDefault="00C7297D" w:rsidP="00C7297D">
      <w:pPr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</w:t>
      </w:r>
      <w:r w:rsidRPr="00981E5B">
        <w:rPr>
          <w:rFonts w:cstheme="minorHAnsi"/>
        </w:rPr>
        <w:t>ctively follow and promote school policies and procedures.</w:t>
      </w:r>
    </w:p>
    <w:p w14:paraId="1281A50B" w14:textId="77777777" w:rsidR="00C7297D" w:rsidRPr="00333653" w:rsidRDefault="00C7297D" w:rsidP="00C7297D">
      <w:pPr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</w:t>
      </w:r>
      <w:r w:rsidRPr="00333653">
        <w:rPr>
          <w:rFonts w:cstheme="minorHAnsi"/>
        </w:rPr>
        <w:t>articipate fully in school training activities and other training relevant to the post.</w:t>
      </w:r>
    </w:p>
    <w:p w14:paraId="12A55A96" w14:textId="77777777" w:rsidR="00C7297D" w:rsidRPr="00333653" w:rsidRDefault="00C7297D" w:rsidP="00C7297D">
      <w:pPr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Be</w:t>
      </w:r>
      <w:r w:rsidRPr="00333653">
        <w:rPr>
          <w:rFonts w:cstheme="minorHAnsi"/>
        </w:rPr>
        <w:t xml:space="preserve"> fully </w:t>
      </w:r>
      <w:r>
        <w:rPr>
          <w:rFonts w:cstheme="minorHAnsi"/>
        </w:rPr>
        <w:t>conversant</w:t>
      </w:r>
      <w:r w:rsidRPr="00333653">
        <w:rPr>
          <w:rFonts w:cstheme="minorHAnsi"/>
        </w:rPr>
        <w:t xml:space="preserve"> with </w:t>
      </w:r>
      <w:r>
        <w:rPr>
          <w:rFonts w:cstheme="minorHAnsi"/>
        </w:rPr>
        <w:t xml:space="preserve">safeguarding </w:t>
      </w:r>
      <w:r w:rsidRPr="00333653">
        <w:rPr>
          <w:rFonts w:cstheme="minorHAnsi"/>
        </w:rPr>
        <w:t>procedures and follow.</w:t>
      </w:r>
    </w:p>
    <w:p w14:paraId="6C90D9D2" w14:textId="77777777" w:rsidR="00C7297D" w:rsidRPr="00333653" w:rsidRDefault="00C7297D" w:rsidP="00C7297D">
      <w:pPr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</w:t>
      </w:r>
      <w:r w:rsidRPr="00333653">
        <w:rPr>
          <w:rFonts w:cstheme="minorHAnsi"/>
        </w:rPr>
        <w:t xml:space="preserve">ssist with </w:t>
      </w:r>
      <w:r>
        <w:rPr>
          <w:rFonts w:cstheme="minorHAnsi"/>
        </w:rPr>
        <w:t xml:space="preserve">any </w:t>
      </w:r>
      <w:r w:rsidRPr="00333653">
        <w:rPr>
          <w:rFonts w:cstheme="minorHAnsi"/>
        </w:rPr>
        <w:t xml:space="preserve">other duties within </w:t>
      </w:r>
      <w:r>
        <w:rPr>
          <w:rFonts w:cstheme="minorHAnsi"/>
        </w:rPr>
        <w:t>level of capability</w:t>
      </w:r>
      <w:r w:rsidRPr="00333653">
        <w:rPr>
          <w:rFonts w:cstheme="minorHAnsi"/>
        </w:rPr>
        <w:t xml:space="preserve"> at the direction of the Headteacher.</w:t>
      </w:r>
    </w:p>
    <w:p w14:paraId="0C014960" w14:textId="77777777" w:rsidR="00C7297D" w:rsidRPr="00333653" w:rsidRDefault="00C7297D" w:rsidP="00C7297D">
      <w:pPr>
        <w:spacing w:line="240" w:lineRule="auto"/>
        <w:ind w:left="360"/>
        <w:jc w:val="both"/>
        <w:rPr>
          <w:rFonts w:cstheme="minorHAnsi"/>
        </w:rPr>
      </w:pPr>
    </w:p>
    <w:p w14:paraId="2868938F" w14:textId="77777777" w:rsidR="00C7297D" w:rsidRDefault="00C7297D" w:rsidP="00C7297D">
      <w:pPr>
        <w:spacing w:after="0" w:line="240" w:lineRule="auto"/>
        <w:rPr>
          <w:rFonts w:cstheme="minorHAnsi"/>
        </w:rPr>
      </w:pPr>
    </w:p>
    <w:p w14:paraId="4EF1AAD1" w14:textId="77777777" w:rsidR="00C77A55" w:rsidRDefault="00C77A55"/>
    <w:sectPr w:rsidR="00C77A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C4D72"/>
    <w:multiLevelType w:val="hybridMultilevel"/>
    <w:tmpl w:val="940622E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A76CEE"/>
    <w:multiLevelType w:val="hybridMultilevel"/>
    <w:tmpl w:val="4E86FEE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6A4108"/>
    <w:multiLevelType w:val="hybridMultilevel"/>
    <w:tmpl w:val="0A08365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A66CDE"/>
    <w:multiLevelType w:val="hybridMultilevel"/>
    <w:tmpl w:val="9D8814F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79C2300"/>
    <w:multiLevelType w:val="hybridMultilevel"/>
    <w:tmpl w:val="C290852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97D"/>
    <w:rsid w:val="006A48E2"/>
    <w:rsid w:val="00C7297D"/>
    <w:rsid w:val="00C7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3FF45"/>
  <w15:chartTrackingRefBased/>
  <w15:docId w15:val="{478C15EB-A959-4604-9175-EC0DCF342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7297D"/>
    <w:pPr>
      <w:spacing w:after="200" w:line="276" w:lineRule="auto"/>
    </w:pPr>
    <w:rPr>
      <w:rFonts w:asciiTheme="minorHAnsi" w:hAnsiTheme="minorHAnsi" w:cstheme="minorBid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A94B095E</Template>
  <TotalTime>0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Feltham</dc:creator>
  <cp:keywords/>
  <dc:description/>
  <cp:lastModifiedBy>Janice Feltham</cp:lastModifiedBy>
  <cp:revision>2</cp:revision>
  <dcterms:created xsi:type="dcterms:W3CDTF">2019-10-31T12:23:00Z</dcterms:created>
  <dcterms:modified xsi:type="dcterms:W3CDTF">2019-10-31T12:23:00Z</dcterms:modified>
</cp:coreProperties>
</file>