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68C0829" w14:textId="1485DEF7" w:rsidR="00C7232C" w:rsidRPr="00C7232C" w:rsidRDefault="00C7232C" w:rsidP="00C7232C">
      <w:pPr>
        <w:jc w:val="center"/>
        <w:rPr>
          <w:rFonts w:ascii="Arial" w:hAnsi="Arial" w:cs="Arial"/>
          <w:b/>
          <w:sz w:val="28"/>
          <w:szCs w:val="28"/>
        </w:rPr>
      </w:pPr>
      <w:r w:rsidRPr="00C7232C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4CD6E5E" wp14:editId="1A2E0FE3">
                <wp:simplePos x="0" y="0"/>
                <wp:positionH relativeFrom="column">
                  <wp:posOffset>1619250</wp:posOffset>
                </wp:positionH>
                <wp:positionV relativeFrom="paragraph">
                  <wp:posOffset>-609600</wp:posOffset>
                </wp:positionV>
                <wp:extent cx="2290082" cy="443587"/>
                <wp:effectExtent l="0" t="0" r="0" b="0"/>
                <wp:wrapNone/>
                <wp:docPr id="18" name="Group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29653E-C004-437F-B624-37D21243426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0082" cy="443587"/>
                          <a:chOff x="0" y="0"/>
                          <a:chExt cx="2441762" cy="469558"/>
                        </a:xfrm>
                      </wpg:grpSpPr>
                      <pic:pic xmlns:pic="http://schemas.openxmlformats.org/drawingml/2006/picture">
                        <pic:nvPicPr>
                          <pic:cNvPr id="2" name="Picture 2">
                            <a:extLst>
                              <a:ext uri="{FF2B5EF4-FFF2-40B4-BE49-F238E27FC236}">
                                <a16:creationId xmlns:a16="http://schemas.microsoft.com/office/drawing/2014/main" id="{91BE3DE2-CD96-4645-B158-A1F8597141A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30" t="10573" b="42196"/>
                          <a:stretch/>
                        </pic:blipFill>
                        <pic:spPr bwMode="auto">
                          <a:xfrm>
                            <a:off x="332528" y="0"/>
                            <a:ext cx="2109234" cy="411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>
                            <a:extLst>
                              <a:ext uri="{FF2B5EF4-FFF2-40B4-BE49-F238E27FC236}">
                                <a16:creationId xmlns:a16="http://schemas.microsoft.com/office/drawing/2014/main" id="{8CBD0DCA-A2D8-41D0-B1B2-769410031F2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48" t="19724" r="71307" b="10217"/>
                          <a:stretch/>
                        </pic:blipFill>
                        <pic:spPr bwMode="auto">
                          <a:xfrm>
                            <a:off x="0" y="0"/>
                            <a:ext cx="362465" cy="469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24B025" id="Group 17" o:spid="_x0000_s1026" style="position:absolute;margin-left:127.5pt;margin-top:-48pt;width:180.3pt;height:34.95pt;z-index:251659264" coordsize="24417,46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325;width:21092;height:4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">
                  <v:imagedata r:id="rId8" o:title="" croptop="6929f" cropbottom="27654f" cropleft="20270f"/>
                  <v:path arrowok="t"/>
                </v:shape>
                <v:shape id="Picture 3" o:spid="_x0000_s1028" type="#_x0000_t75" style="position:absolute;width:3624;height:4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">
                  <v:imagedata r:id="rId8" o:title="" croptop="12926f" cropbottom="6696f" cropleft="8682f" cropright="46732f"/>
                  <v:path arrowok="t"/>
                </v:shape>
              </v:group>
            </w:pict>
          </mc:Fallback>
        </mc:AlternateContent>
      </w:r>
      <w:r w:rsidR="00B5021C" w:rsidRPr="00C7232C">
        <w:rPr>
          <w:rFonts w:ascii="Arial" w:hAnsi="Arial" w:cs="Arial"/>
          <w:b/>
          <w:sz w:val="28"/>
          <w:szCs w:val="28"/>
        </w:rPr>
        <w:t>Job Description</w:t>
      </w:r>
      <w:r w:rsidRPr="00C7232C">
        <w:rPr>
          <w:rFonts w:ascii="Arial" w:hAnsi="Arial" w:cs="Arial"/>
          <w:b/>
          <w:sz w:val="28"/>
          <w:szCs w:val="28"/>
        </w:rPr>
        <w:t xml:space="preserve"> </w:t>
      </w:r>
      <w:r w:rsidRPr="00C7232C">
        <w:rPr>
          <w:rFonts w:ascii="Arial" w:hAnsi="Arial" w:cs="Arial"/>
          <w:b/>
          <w:sz w:val="28"/>
          <w:szCs w:val="28"/>
        </w:rPr>
        <w:tab/>
      </w:r>
      <w:r w:rsidR="00B5021C" w:rsidRPr="00C7232C">
        <w:rPr>
          <w:rFonts w:ascii="Arial" w:hAnsi="Arial" w:cs="Arial"/>
          <w:b/>
          <w:sz w:val="28"/>
          <w:szCs w:val="28"/>
        </w:rPr>
        <w:t xml:space="preserve">Data, Manager </w:t>
      </w:r>
    </w:p>
    <w:p w14:paraId="74CAA3D5" w14:textId="05EB6972" w:rsidR="00C7232C" w:rsidRPr="00C7232C" w:rsidRDefault="00B5021C" w:rsidP="007F6179">
      <w:pPr>
        <w:jc w:val="center"/>
        <w:rPr>
          <w:rFonts w:ascii="Arial" w:hAnsi="Arial" w:cs="Arial"/>
          <w:bCs/>
          <w:sz w:val="22"/>
          <w:szCs w:val="22"/>
        </w:rPr>
      </w:pPr>
      <w:r w:rsidRPr="00C7232C">
        <w:rPr>
          <w:rFonts w:ascii="Arial" w:hAnsi="Arial" w:cs="Arial"/>
          <w:bCs/>
          <w:sz w:val="22"/>
          <w:szCs w:val="22"/>
        </w:rPr>
        <w:t>S01 + Outer London weighting</w:t>
      </w:r>
      <w:r w:rsidR="007F6179">
        <w:rPr>
          <w:rFonts w:ascii="Arial" w:hAnsi="Arial" w:cs="Arial"/>
          <w:bCs/>
          <w:sz w:val="22"/>
          <w:szCs w:val="22"/>
        </w:rPr>
        <w:t xml:space="preserve"> - </w:t>
      </w:r>
      <w:r w:rsidR="00C7232C">
        <w:rPr>
          <w:rFonts w:ascii="Arial" w:hAnsi="Arial" w:cs="Arial"/>
          <w:bCs/>
          <w:sz w:val="22"/>
          <w:szCs w:val="22"/>
        </w:rPr>
        <w:t>Term Time plus two weeks</w:t>
      </w:r>
    </w:p>
    <w:p w14:paraId="11EB20AE" w14:textId="77777777" w:rsidR="00B5021C" w:rsidRPr="00D81722" w:rsidRDefault="00B5021C" w:rsidP="00B5021C">
      <w:pPr>
        <w:jc w:val="both"/>
        <w:rPr>
          <w:rFonts w:ascii="Arial" w:hAnsi="Arial" w:cs="Arial"/>
          <w:b/>
          <w:sz w:val="22"/>
          <w:szCs w:val="22"/>
        </w:rPr>
      </w:pPr>
    </w:p>
    <w:p w14:paraId="4FF78B9E" w14:textId="67403220" w:rsidR="00B5021C" w:rsidRPr="007F6179" w:rsidRDefault="00C7232C" w:rsidP="00B5021C">
      <w:pPr>
        <w:rPr>
          <w:rFonts w:ascii="Arial" w:hAnsi="Arial" w:cs="Arial"/>
        </w:rPr>
      </w:pPr>
      <w:r w:rsidRPr="00D81722">
        <w:rPr>
          <w:rFonts w:ascii="Arial" w:hAnsi="Arial" w:cs="Arial"/>
          <w:b/>
        </w:rPr>
        <w:t>RESPONSIBLE TO</w:t>
      </w:r>
      <w:r w:rsidR="00B5021C" w:rsidRPr="00D81722">
        <w:rPr>
          <w:rFonts w:ascii="Arial" w:hAnsi="Arial" w:cs="Arial"/>
          <w:b/>
        </w:rPr>
        <w:t xml:space="preserve">:  </w:t>
      </w:r>
      <w:r w:rsidR="00B5021C" w:rsidRPr="00D81722">
        <w:rPr>
          <w:rFonts w:ascii="Arial" w:hAnsi="Arial" w:cs="Arial"/>
        </w:rPr>
        <w:t>Deputy Headteacher</w:t>
      </w:r>
    </w:p>
    <w:p w14:paraId="6662E4C8" w14:textId="77777777" w:rsidR="007F6179" w:rsidRDefault="007F6179" w:rsidP="00B5021C">
      <w:pPr>
        <w:rPr>
          <w:rFonts w:ascii="Arial" w:hAnsi="Arial" w:cs="Arial"/>
          <w:b/>
        </w:rPr>
      </w:pPr>
    </w:p>
    <w:p w14:paraId="66B410CD" w14:textId="67C0B169" w:rsidR="00B5021C" w:rsidRDefault="00C7232C" w:rsidP="00B5021C">
      <w:pPr>
        <w:rPr>
          <w:rFonts w:ascii="Arial" w:hAnsi="Arial" w:cs="Arial"/>
          <w:b/>
        </w:rPr>
      </w:pPr>
      <w:r w:rsidRPr="00D81722">
        <w:rPr>
          <w:rFonts w:ascii="Arial" w:hAnsi="Arial" w:cs="Arial"/>
          <w:b/>
        </w:rPr>
        <w:t>JOB PURPOSE</w:t>
      </w:r>
    </w:p>
    <w:p w14:paraId="74334C50" w14:textId="77777777" w:rsidR="00C7232C" w:rsidRPr="00D81722" w:rsidRDefault="00C7232C" w:rsidP="00B5021C">
      <w:pPr>
        <w:rPr>
          <w:rFonts w:ascii="Arial" w:hAnsi="Arial" w:cs="Arial"/>
          <w:b/>
        </w:rPr>
      </w:pPr>
    </w:p>
    <w:p w14:paraId="4DE02F62" w14:textId="6F038375" w:rsidR="00B5021C" w:rsidRDefault="00C7232C" w:rsidP="00B5021C">
      <w:pPr>
        <w:numPr>
          <w:ilvl w:val="0"/>
          <w:numId w:val="1"/>
        </w:numPr>
        <w:rPr>
          <w:rFonts w:ascii="Arial" w:hAnsi="Arial" w:cs="Arial"/>
        </w:rPr>
      </w:pPr>
      <w:r w:rsidRPr="00C7232C">
        <w:rPr>
          <w:rFonts w:ascii="Arial" w:hAnsi="Arial" w:cs="Arial"/>
        </w:rPr>
        <w:t xml:space="preserve">Create, </w:t>
      </w:r>
      <w:r>
        <w:rPr>
          <w:rFonts w:ascii="Arial" w:hAnsi="Arial" w:cs="Arial"/>
        </w:rPr>
        <w:t>m</w:t>
      </w:r>
      <w:r w:rsidR="00B5021C" w:rsidRPr="00C7232C">
        <w:rPr>
          <w:rFonts w:ascii="Arial" w:hAnsi="Arial" w:cs="Arial"/>
        </w:rPr>
        <w:t xml:space="preserve">aintain and update records and </w:t>
      </w:r>
      <w:r>
        <w:rPr>
          <w:rFonts w:ascii="Arial" w:hAnsi="Arial" w:cs="Arial"/>
        </w:rPr>
        <w:t xml:space="preserve">provide all appropriate stakeholders with </w:t>
      </w:r>
      <w:r w:rsidR="00B5021C" w:rsidRPr="00C7232C">
        <w:rPr>
          <w:rFonts w:ascii="Arial" w:hAnsi="Arial" w:cs="Arial"/>
        </w:rPr>
        <w:t>information about students at our school, particularly in respect of their attainment and progress.</w:t>
      </w:r>
    </w:p>
    <w:p w14:paraId="74D71D02" w14:textId="77777777" w:rsidR="00C7232C" w:rsidRPr="00C7232C" w:rsidRDefault="00C7232C" w:rsidP="00C7232C">
      <w:pPr>
        <w:ind w:left="340"/>
        <w:rPr>
          <w:rFonts w:ascii="Arial" w:hAnsi="Arial" w:cs="Arial"/>
        </w:rPr>
      </w:pPr>
    </w:p>
    <w:p w14:paraId="3741B667" w14:textId="77777777" w:rsidR="00C7232C" w:rsidRDefault="00B5021C" w:rsidP="00B5021C">
      <w:pPr>
        <w:numPr>
          <w:ilvl w:val="0"/>
          <w:numId w:val="1"/>
        </w:numPr>
        <w:rPr>
          <w:rFonts w:ascii="Arial" w:hAnsi="Arial" w:cs="Arial"/>
        </w:rPr>
      </w:pPr>
      <w:r w:rsidRPr="00C7232C">
        <w:rPr>
          <w:rFonts w:ascii="Arial" w:hAnsi="Arial" w:cs="Arial"/>
        </w:rPr>
        <w:t xml:space="preserve">Support teachers and learners in using data to raise student </w:t>
      </w:r>
      <w:r w:rsidR="00C7232C">
        <w:rPr>
          <w:rFonts w:ascii="Arial" w:hAnsi="Arial" w:cs="Arial"/>
        </w:rPr>
        <w:t>achievement</w:t>
      </w:r>
      <w:r w:rsidRPr="00C7232C">
        <w:rPr>
          <w:rFonts w:ascii="Arial" w:hAnsi="Arial" w:cs="Arial"/>
        </w:rPr>
        <w:t>.</w:t>
      </w:r>
    </w:p>
    <w:p w14:paraId="6EFF630F" w14:textId="77777777" w:rsidR="00C7232C" w:rsidRDefault="00C7232C" w:rsidP="00C7232C">
      <w:pPr>
        <w:pStyle w:val="ListParagraph"/>
        <w:rPr>
          <w:rFonts w:ascii="Arial" w:hAnsi="Arial" w:cs="Arial"/>
        </w:rPr>
      </w:pPr>
    </w:p>
    <w:p w14:paraId="0ADE73E0" w14:textId="406F2FF8" w:rsidR="00B5021C" w:rsidRPr="00C7232C" w:rsidRDefault="00C7232C" w:rsidP="00B5021C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B5021C" w:rsidRPr="00C7232C">
        <w:rPr>
          <w:rFonts w:ascii="Arial" w:hAnsi="Arial" w:cs="Arial"/>
        </w:rPr>
        <w:t xml:space="preserve">ork closely with </w:t>
      </w:r>
      <w:r w:rsidRPr="00C7232C">
        <w:rPr>
          <w:rFonts w:ascii="Arial" w:hAnsi="Arial" w:cs="Arial"/>
        </w:rPr>
        <w:t>Senior Leaders</w:t>
      </w:r>
      <w:r w:rsidR="00B5021C" w:rsidRPr="00C7232C">
        <w:rPr>
          <w:rFonts w:ascii="Arial" w:hAnsi="Arial" w:cs="Arial"/>
        </w:rPr>
        <w:t xml:space="preserve"> to develop the school’s assessment recording and reporting systems so that they support the needs of teachers and learners.</w:t>
      </w:r>
    </w:p>
    <w:p w14:paraId="131011C6" w14:textId="77777777" w:rsidR="00B5021C" w:rsidRPr="00C7232C" w:rsidRDefault="00B5021C" w:rsidP="00B5021C">
      <w:pPr>
        <w:rPr>
          <w:rFonts w:ascii="Arial" w:hAnsi="Arial" w:cs="Arial"/>
        </w:rPr>
      </w:pPr>
    </w:p>
    <w:p w14:paraId="6A8691A6" w14:textId="2400E0B3" w:rsidR="00B5021C" w:rsidRPr="00C7232C" w:rsidRDefault="00C7232C" w:rsidP="00B5021C">
      <w:pPr>
        <w:rPr>
          <w:rFonts w:ascii="Arial" w:hAnsi="Arial" w:cs="Arial"/>
          <w:b/>
        </w:rPr>
      </w:pPr>
      <w:r w:rsidRPr="00C7232C">
        <w:rPr>
          <w:rFonts w:ascii="Arial" w:hAnsi="Arial" w:cs="Arial"/>
          <w:b/>
        </w:rPr>
        <w:t>MAIN RESPONSIBILITIES</w:t>
      </w:r>
    </w:p>
    <w:p w14:paraId="478E7A66" w14:textId="77777777" w:rsidR="00B5021C" w:rsidRPr="00C7232C" w:rsidRDefault="00B5021C" w:rsidP="00B5021C">
      <w:pPr>
        <w:rPr>
          <w:rFonts w:ascii="Arial" w:hAnsi="Arial" w:cs="Arial"/>
          <w:b/>
        </w:rPr>
      </w:pPr>
    </w:p>
    <w:p w14:paraId="3FFA86E0" w14:textId="77777777" w:rsidR="00B5021C" w:rsidRPr="00C7232C" w:rsidRDefault="00B5021C" w:rsidP="00B5021C">
      <w:pPr>
        <w:rPr>
          <w:rFonts w:ascii="Arial" w:hAnsi="Arial" w:cs="Arial"/>
          <w:b/>
        </w:rPr>
      </w:pPr>
      <w:r w:rsidRPr="00C7232C">
        <w:rPr>
          <w:rFonts w:ascii="Arial" w:hAnsi="Arial" w:cs="Arial"/>
          <w:b/>
        </w:rPr>
        <w:t>A. Management Information Systems, Data Management and Analysis &amp; External Reporting</w:t>
      </w:r>
    </w:p>
    <w:p w14:paraId="091527D4" w14:textId="77777777" w:rsidR="00B5021C" w:rsidRPr="00C7232C" w:rsidRDefault="00B5021C" w:rsidP="00B5021C">
      <w:pPr>
        <w:rPr>
          <w:rFonts w:ascii="Arial" w:hAnsi="Arial" w:cs="Arial"/>
          <w:b/>
        </w:rPr>
      </w:pPr>
    </w:p>
    <w:p w14:paraId="0BA5AB70" w14:textId="0A83C666" w:rsidR="00B5021C" w:rsidRPr="005F1768" w:rsidRDefault="003A24BF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5F1768">
        <w:rPr>
          <w:rFonts w:ascii="Arial" w:hAnsi="Arial" w:cs="Arial"/>
        </w:rPr>
        <w:t>Responsible for the collection, organisation, input, analysis, presentation and distribution of data relating to student attainment and progress using the school’s IT based management information system (currently SIMS).</w:t>
      </w:r>
    </w:p>
    <w:p w14:paraId="6DAE9CBC" w14:textId="77777777" w:rsidR="00B5021C" w:rsidRPr="005F1768" w:rsidRDefault="00B5021C" w:rsidP="00C7232C">
      <w:pPr>
        <w:ind w:left="360"/>
        <w:jc w:val="both"/>
        <w:rPr>
          <w:rFonts w:ascii="Arial" w:hAnsi="Arial" w:cs="Arial"/>
        </w:rPr>
      </w:pPr>
    </w:p>
    <w:p w14:paraId="5EBFC936" w14:textId="7A38BF12" w:rsidR="00B5021C" w:rsidRPr="005F1768" w:rsidRDefault="00C7232C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5F1768">
        <w:rPr>
          <w:rFonts w:ascii="Arial" w:hAnsi="Arial" w:cs="Arial"/>
        </w:rPr>
        <w:t>M</w:t>
      </w:r>
      <w:r w:rsidR="00B5021C" w:rsidRPr="005F1768">
        <w:rPr>
          <w:rFonts w:ascii="Arial" w:hAnsi="Arial" w:cs="Arial"/>
        </w:rPr>
        <w:t xml:space="preserve">anage the storage and retrieval of </w:t>
      </w:r>
      <w:r w:rsidRPr="005F1768">
        <w:rPr>
          <w:rFonts w:ascii="Arial" w:hAnsi="Arial" w:cs="Arial"/>
        </w:rPr>
        <w:t xml:space="preserve">relevant </w:t>
      </w:r>
      <w:r w:rsidR="00B5021C" w:rsidRPr="005F1768">
        <w:rPr>
          <w:rFonts w:ascii="Arial" w:hAnsi="Arial" w:cs="Arial"/>
        </w:rPr>
        <w:t>data and targets effectively to ensure they are easily accessible by all staff.</w:t>
      </w:r>
    </w:p>
    <w:p w14:paraId="7E9712A0" w14:textId="77777777" w:rsidR="00B5021C" w:rsidRPr="005F1768" w:rsidRDefault="00B5021C" w:rsidP="00C7232C">
      <w:pPr>
        <w:jc w:val="both"/>
        <w:rPr>
          <w:rFonts w:ascii="Arial" w:hAnsi="Arial" w:cs="Arial"/>
        </w:rPr>
      </w:pPr>
    </w:p>
    <w:p w14:paraId="04B2878E" w14:textId="4F045770" w:rsidR="00B5021C" w:rsidRPr="005F1768" w:rsidRDefault="00C7232C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5F1768">
        <w:rPr>
          <w:rFonts w:ascii="Arial" w:hAnsi="Arial" w:cs="Arial"/>
        </w:rPr>
        <w:t>M</w:t>
      </w:r>
      <w:r w:rsidR="00B5021C" w:rsidRPr="005F1768">
        <w:rPr>
          <w:rFonts w:ascii="Arial" w:hAnsi="Arial" w:cs="Arial"/>
        </w:rPr>
        <w:t xml:space="preserve">anage the data transfer of students at Year 6 and </w:t>
      </w:r>
      <w:r w:rsidR="003A24BF" w:rsidRPr="005F1768">
        <w:rPr>
          <w:rFonts w:ascii="Arial" w:hAnsi="Arial" w:cs="Arial"/>
        </w:rPr>
        <w:t xml:space="preserve">liaise with the Senior Administration Officer with regard to </w:t>
      </w:r>
      <w:r w:rsidR="00B5021C" w:rsidRPr="005F1768">
        <w:rPr>
          <w:rFonts w:ascii="Arial" w:hAnsi="Arial" w:cs="Arial"/>
        </w:rPr>
        <w:t>the updating of student data to ensure</w:t>
      </w:r>
      <w:r w:rsidRPr="005F1768">
        <w:rPr>
          <w:rFonts w:ascii="Arial" w:hAnsi="Arial" w:cs="Arial"/>
        </w:rPr>
        <w:t xml:space="preserve"> that</w:t>
      </w:r>
      <w:r w:rsidR="00B5021C" w:rsidRPr="005F1768">
        <w:rPr>
          <w:rFonts w:ascii="Arial" w:hAnsi="Arial" w:cs="Arial"/>
        </w:rPr>
        <w:t xml:space="preserve"> data is accurately maintained and timely.</w:t>
      </w:r>
    </w:p>
    <w:p w14:paraId="5006F6C7" w14:textId="77777777" w:rsidR="00B5021C" w:rsidRPr="00C7232C" w:rsidRDefault="00B5021C" w:rsidP="00C7232C">
      <w:pPr>
        <w:jc w:val="both"/>
        <w:rPr>
          <w:rFonts w:ascii="Arial" w:hAnsi="Arial" w:cs="Arial"/>
        </w:rPr>
      </w:pPr>
    </w:p>
    <w:p w14:paraId="3635FFDE" w14:textId="6B4E8A22" w:rsidR="00B5021C" w:rsidRPr="00C7232C" w:rsidRDefault="00B5021C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 xml:space="preserve">Under the direction of </w:t>
      </w:r>
      <w:r w:rsidR="00C7232C">
        <w:rPr>
          <w:rFonts w:ascii="Arial" w:hAnsi="Arial" w:cs="Arial"/>
        </w:rPr>
        <w:t>Senior Leaders,</w:t>
      </w:r>
      <w:r w:rsidRPr="00C7232C">
        <w:rPr>
          <w:rFonts w:ascii="Arial" w:hAnsi="Arial" w:cs="Arial"/>
        </w:rPr>
        <w:t xml:space="preserve"> prepare </w:t>
      </w:r>
      <w:r w:rsidR="00C7232C">
        <w:rPr>
          <w:rFonts w:ascii="Arial" w:hAnsi="Arial" w:cs="Arial"/>
        </w:rPr>
        <w:t xml:space="preserve">relevant </w:t>
      </w:r>
      <w:r w:rsidRPr="00C7232C">
        <w:rPr>
          <w:rFonts w:ascii="Arial" w:hAnsi="Arial" w:cs="Arial"/>
        </w:rPr>
        <w:t xml:space="preserve">statistical returns </w:t>
      </w:r>
      <w:r w:rsidR="00C7232C">
        <w:rPr>
          <w:rFonts w:ascii="Arial" w:hAnsi="Arial" w:cs="Arial"/>
        </w:rPr>
        <w:t>as directed.</w:t>
      </w:r>
    </w:p>
    <w:p w14:paraId="50A5BDBE" w14:textId="77777777" w:rsidR="00B5021C" w:rsidRPr="00C7232C" w:rsidRDefault="00B5021C" w:rsidP="00C7232C">
      <w:pPr>
        <w:ind w:left="360"/>
        <w:jc w:val="both"/>
        <w:rPr>
          <w:rFonts w:ascii="Arial" w:hAnsi="Arial" w:cs="Arial"/>
        </w:rPr>
      </w:pPr>
    </w:p>
    <w:p w14:paraId="7C5BE57E" w14:textId="2B12EC22" w:rsidR="007F6179" w:rsidRDefault="00C7232C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Take overall responsibility as SIMS manager, </w:t>
      </w:r>
      <w:r w:rsidR="007F6179" w:rsidRPr="00C7232C">
        <w:rPr>
          <w:rFonts w:ascii="Arial" w:hAnsi="Arial" w:cs="Arial"/>
        </w:rPr>
        <w:t>undertaking training where necessary to identify the most effective use of relevant module</w:t>
      </w:r>
      <w:r w:rsidR="007F6179">
        <w:rPr>
          <w:rFonts w:ascii="Arial" w:hAnsi="Arial" w:cs="Arial"/>
        </w:rPr>
        <w:t xml:space="preserve">s </w:t>
      </w:r>
    </w:p>
    <w:p w14:paraId="6C8005F0" w14:textId="77777777" w:rsidR="007F6179" w:rsidRDefault="007F6179" w:rsidP="007F6179">
      <w:pPr>
        <w:pStyle w:val="ListParagraph"/>
        <w:rPr>
          <w:rFonts w:ascii="Arial" w:hAnsi="Arial" w:cs="Arial"/>
        </w:rPr>
      </w:pPr>
    </w:p>
    <w:p w14:paraId="016CF08D" w14:textId="078792CF" w:rsidR="00B5021C" w:rsidRPr="00C7232C" w:rsidRDefault="00663B79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C7232C">
        <w:rPr>
          <w:rFonts w:ascii="Arial" w:hAnsi="Arial" w:cs="Arial"/>
        </w:rPr>
        <w:t>n liaison with the Network Manager, organising</w:t>
      </w:r>
      <w:r w:rsidR="005F1768">
        <w:rPr>
          <w:rFonts w:ascii="Arial" w:hAnsi="Arial" w:cs="Arial"/>
        </w:rPr>
        <w:t xml:space="preserve"> upgrades, </w:t>
      </w:r>
      <w:r w:rsidR="00B5021C" w:rsidRPr="00C7232C">
        <w:rPr>
          <w:rFonts w:ascii="Arial" w:hAnsi="Arial" w:cs="Arial"/>
        </w:rPr>
        <w:t>maintenance routines and software upgrades.</w:t>
      </w:r>
    </w:p>
    <w:p w14:paraId="4B55127C" w14:textId="77777777" w:rsidR="00B5021C" w:rsidRPr="00C7232C" w:rsidRDefault="00B5021C" w:rsidP="00C7232C">
      <w:pPr>
        <w:jc w:val="both"/>
        <w:rPr>
          <w:rFonts w:ascii="Arial" w:hAnsi="Arial" w:cs="Arial"/>
        </w:rPr>
      </w:pPr>
    </w:p>
    <w:p w14:paraId="03368BC4" w14:textId="603B264E" w:rsidR="00B5021C" w:rsidRDefault="00C7232C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7F6179">
        <w:rPr>
          <w:rFonts w:ascii="Arial" w:hAnsi="Arial" w:cs="Arial"/>
        </w:rPr>
        <w:t>A</w:t>
      </w:r>
      <w:r w:rsidR="00B5021C" w:rsidRPr="007F6179">
        <w:rPr>
          <w:rFonts w:ascii="Arial" w:hAnsi="Arial" w:cs="Arial"/>
        </w:rPr>
        <w:t>llocate and maintain student timetables and grouping record</w:t>
      </w:r>
      <w:r w:rsidR="007F6179">
        <w:rPr>
          <w:rFonts w:ascii="Arial" w:hAnsi="Arial" w:cs="Arial"/>
        </w:rPr>
        <w:t>s in discussion with Senior Leaders</w:t>
      </w:r>
    </w:p>
    <w:p w14:paraId="1F9C24B7" w14:textId="77777777" w:rsidR="007F6179" w:rsidRDefault="007F6179" w:rsidP="007F6179">
      <w:pPr>
        <w:pStyle w:val="ListParagraph"/>
        <w:rPr>
          <w:rFonts w:ascii="Arial" w:hAnsi="Arial" w:cs="Arial"/>
        </w:rPr>
      </w:pPr>
    </w:p>
    <w:p w14:paraId="5E9C9C9E" w14:textId="6C80AFD8" w:rsidR="00B5021C" w:rsidRPr="00C7232C" w:rsidRDefault="007F6179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021C" w:rsidRPr="00C7232C">
        <w:rPr>
          <w:rFonts w:ascii="Arial" w:hAnsi="Arial" w:cs="Arial"/>
        </w:rPr>
        <w:t>roduce and disseminate</w:t>
      </w:r>
      <w:r>
        <w:rPr>
          <w:rFonts w:ascii="Arial" w:hAnsi="Arial" w:cs="Arial"/>
        </w:rPr>
        <w:t xml:space="preserve"> regular</w:t>
      </w:r>
      <w:r w:rsidR="00B5021C" w:rsidRPr="00C7232C">
        <w:rPr>
          <w:rFonts w:ascii="Arial" w:hAnsi="Arial" w:cs="Arial"/>
        </w:rPr>
        <w:t xml:space="preserve"> reports on student behaviour to relevant teachers and Governors.</w:t>
      </w:r>
    </w:p>
    <w:p w14:paraId="39313F01" w14:textId="77777777" w:rsidR="00B5021C" w:rsidRPr="00C7232C" w:rsidRDefault="00B5021C" w:rsidP="00C7232C">
      <w:pPr>
        <w:ind w:left="360"/>
        <w:jc w:val="both"/>
        <w:rPr>
          <w:rFonts w:ascii="Arial" w:hAnsi="Arial" w:cs="Arial"/>
        </w:rPr>
      </w:pPr>
    </w:p>
    <w:p w14:paraId="3FB0100F" w14:textId="619B1AF1" w:rsidR="00B5021C" w:rsidRPr="007F6179" w:rsidRDefault="007F6179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Assist </w:t>
      </w:r>
      <w:r w:rsidRPr="007F6179">
        <w:rPr>
          <w:rFonts w:ascii="Arial" w:hAnsi="Arial" w:cs="Arial"/>
        </w:rPr>
        <w:t>in</w:t>
      </w:r>
      <w:r w:rsidR="00B5021C" w:rsidRPr="007F6179">
        <w:rPr>
          <w:rFonts w:ascii="Arial" w:hAnsi="Arial" w:cs="Arial"/>
        </w:rPr>
        <w:t xml:space="preserve"> the training of other staff when appropriate.</w:t>
      </w:r>
    </w:p>
    <w:p w14:paraId="6064F1AE" w14:textId="77777777" w:rsidR="00B5021C" w:rsidRPr="00C7232C" w:rsidRDefault="00B5021C" w:rsidP="00C7232C">
      <w:pPr>
        <w:jc w:val="both"/>
        <w:rPr>
          <w:rFonts w:ascii="Arial" w:hAnsi="Arial" w:cs="Arial"/>
        </w:rPr>
      </w:pPr>
    </w:p>
    <w:p w14:paraId="1B987F13" w14:textId="246A3CF1" w:rsidR="00B5021C" w:rsidRPr="00C7232C" w:rsidRDefault="007F6179" w:rsidP="00C7232C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B5021C" w:rsidRPr="00C7232C">
        <w:rPr>
          <w:rFonts w:ascii="Arial" w:hAnsi="Arial" w:cs="Arial"/>
        </w:rPr>
        <w:t xml:space="preserve">iaise with </w:t>
      </w:r>
      <w:r>
        <w:rPr>
          <w:rFonts w:ascii="Arial" w:hAnsi="Arial" w:cs="Arial"/>
        </w:rPr>
        <w:t>external bodies as</w:t>
      </w:r>
      <w:r w:rsidR="00B5021C" w:rsidRPr="00C7232C">
        <w:rPr>
          <w:rFonts w:ascii="Arial" w:hAnsi="Arial" w:cs="Arial"/>
        </w:rPr>
        <w:t xml:space="preserve"> appropriate.</w:t>
      </w:r>
    </w:p>
    <w:p w14:paraId="444FADBB" w14:textId="77777777" w:rsidR="00B5021C" w:rsidRPr="00C7232C" w:rsidRDefault="00B5021C" w:rsidP="00C7232C">
      <w:pPr>
        <w:ind w:left="360"/>
        <w:jc w:val="both"/>
        <w:rPr>
          <w:rFonts w:ascii="Arial" w:hAnsi="Arial" w:cs="Arial"/>
        </w:rPr>
      </w:pPr>
    </w:p>
    <w:p w14:paraId="3FC8B0C1" w14:textId="77777777" w:rsidR="00B5021C" w:rsidRPr="00C7232C" w:rsidRDefault="00B5021C" w:rsidP="00C7232C">
      <w:pPr>
        <w:jc w:val="both"/>
        <w:rPr>
          <w:rFonts w:ascii="Arial" w:hAnsi="Arial" w:cs="Arial"/>
          <w:b/>
        </w:rPr>
      </w:pPr>
    </w:p>
    <w:p w14:paraId="1131C371" w14:textId="7AEFAC1D" w:rsidR="00B5021C" w:rsidRPr="00C7232C" w:rsidRDefault="00B5021C" w:rsidP="00C7232C">
      <w:pPr>
        <w:jc w:val="both"/>
        <w:rPr>
          <w:rFonts w:ascii="Arial" w:hAnsi="Arial" w:cs="Arial"/>
          <w:b/>
        </w:rPr>
      </w:pPr>
      <w:r w:rsidRPr="00C7232C">
        <w:rPr>
          <w:rFonts w:ascii="Arial" w:hAnsi="Arial" w:cs="Arial"/>
          <w:b/>
        </w:rPr>
        <w:t>B. Examinations &amp; Assessment</w:t>
      </w:r>
    </w:p>
    <w:p w14:paraId="3D238C09" w14:textId="77777777" w:rsidR="00B5021C" w:rsidRPr="00C7232C" w:rsidRDefault="00B5021C" w:rsidP="00C7232C">
      <w:pPr>
        <w:jc w:val="both"/>
        <w:rPr>
          <w:rFonts w:ascii="Arial" w:hAnsi="Arial" w:cs="Arial"/>
          <w:b/>
        </w:rPr>
      </w:pPr>
    </w:p>
    <w:p w14:paraId="6BB67551" w14:textId="74FEA303" w:rsidR="00B5021C" w:rsidRPr="00C7232C" w:rsidRDefault="00B5021C" w:rsidP="00C7232C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In consultation with</w:t>
      </w:r>
      <w:r w:rsidR="007F6179">
        <w:rPr>
          <w:rFonts w:ascii="Arial" w:hAnsi="Arial" w:cs="Arial"/>
        </w:rPr>
        <w:t xml:space="preserve"> Senior Leaders, </w:t>
      </w:r>
      <w:r w:rsidRPr="00C7232C">
        <w:rPr>
          <w:rFonts w:ascii="Arial" w:hAnsi="Arial" w:cs="Arial"/>
        </w:rPr>
        <w:t xml:space="preserve">responsible for the analysis of examinations and assessment data producing </w:t>
      </w:r>
      <w:r w:rsidR="007F6179">
        <w:rPr>
          <w:rFonts w:ascii="Arial" w:hAnsi="Arial" w:cs="Arial"/>
        </w:rPr>
        <w:t xml:space="preserve">timely and </w:t>
      </w:r>
      <w:r w:rsidRPr="00C7232C">
        <w:rPr>
          <w:rFonts w:ascii="Arial" w:hAnsi="Arial" w:cs="Arial"/>
        </w:rPr>
        <w:t>easily accessible information for teachers and learners.</w:t>
      </w:r>
    </w:p>
    <w:p w14:paraId="51BFA30E" w14:textId="4C4C0F77" w:rsidR="00B5021C" w:rsidRDefault="00B5021C" w:rsidP="00C7232C">
      <w:pPr>
        <w:ind w:left="360"/>
        <w:jc w:val="both"/>
        <w:rPr>
          <w:rFonts w:ascii="Arial" w:hAnsi="Arial" w:cs="Arial"/>
        </w:rPr>
      </w:pPr>
    </w:p>
    <w:p w14:paraId="2BFCABB5" w14:textId="77777777" w:rsidR="00B5021C" w:rsidRPr="00C7232C" w:rsidRDefault="00B5021C" w:rsidP="00C7232C">
      <w:pPr>
        <w:jc w:val="both"/>
        <w:rPr>
          <w:rFonts w:ascii="Arial" w:hAnsi="Arial" w:cs="Arial"/>
          <w:b/>
        </w:rPr>
      </w:pPr>
      <w:r w:rsidRPr="00C7232C">
        <w:rPr>
          <w:rFonts w:ascii="Arial" w:hAnsi="Arial" w:cs="Arial"/>
          <w:b/>
        </w:rPr>
        <w:t>C. Student Reports and Progress Monitoring</w:t>
      </w:r>
    </w:p>
    <w:p w14:paraId="1753F860" w14:textId="77777777" w:rsidR="00B5021C" w:rsidRPr="00C7232C" w:rsidRDefault="00B5021C" w:rsidP="00C7232C">
      <w:pPr>
        <w:jc w:val="both"/>
        <w:rPr>
          <w:rFonts w:ascii="Arial" w:hAnsi="Arial" w:cs="Arial"/>
          <w:b/>
        </w:rPr>
      </w:pPr>
    </w:p>
    <w:p w14:paraId="0B6C4881" w14:textId="56D648CC" w:rsidR="00B5021C" w:rsidRPr="00C7232C" w:rsidRDefault="007F6179" w:rsidP="00C7232C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B5021C" w:rsidRPr="00C7232C">
        <w:rPr>
          <w:rFonts w:ascii="Arial" w:hAnsi="Arial" w:cs="Arial"/>
        </w:rPr>
        <w:t xml:space="preserve">o-ordinate the school’s systems of reporting, target setting and review, producing reports for </w:t>
      </w:r>
      <w:r>
        <w:rPr>
          <w:rFonts w:ascii="Arial" w:hAnsi="Arial" w:cs="Arial"/>
        </w:rPr>
        <w:t>all relevant stakeholders.</w:t>
      </w:r>
    </w:p>
    <w:p w14:paraId="5426373B" w14:textId="77777777" w:rsidR="00B5021C" w:rsidRPr="00C7232C" w:rsidRDefault="00B5021C" w:rsidP="00C7232C">
      <w:pPr>
        <w:ind w:left="360"/>
        <w:jc w:val="both"/>
        <w:rPr>
          <w:rFonts w:ascii="Arial" w:hAnsi="Arial" w:cs="Arial"/>
        </w:rPr>
      </w:pPr>
    </w:p>
    <w:p w14:paraId="4ABA7E26" w14:textId="6F37957D" w:rsidR="00B5021C" w:rsidRPr="007F6179" w:rsidRDefault="007F6179" w:rsidP="00C7232C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7F6179">
        <w:rPr>
          <w:rFonts w:ascii="Arial" w:hAnsi="Arial" w:cs="Arial"/>
        </w:rPr>
        <w:lastRenderedPageBreak/>
        <w:t>A</w:t>
      </w:r>
      <w:r w:rsidR="00B5021C" w:rsidRPr="007F6179">
        <w:rPr>
          <w:rFonts w:ascii="Arial" w:hAnsi="Arial" w:cs="Arial"/>
        </w:rPr>
        <w:t xml:space="preserve">ssist </w:t>
      </w:r>
      <w:r w:rsidRPr="007F6179">
        <w:rPr>
          <w:rFonts w:ascii="Arial" w:hAnsi="Arial" w:cs="Arial"/>
        </w:rPr>
        <w:t xml:space="preserve">Senior Leaders </w:t>
      </w:r>
      <w:r w:rsidR="00B5021C" w:rsidRPr="007F6179">
        <w:rPr>
          <w:rFonts w:ascii="Arial" w:hAnsi="Arial" w:cs="Arial"/>
        </w:rPr>
        <w:t xml:space="preserve">in monitoring the school’s assessment and progress tracking systems </w:t>
      </w:r>
    </w:p>
    <w:p w14:paraId="6F865311" w14:textId="77777777" w:rsidR="00B5021C" w:rsidRPr="00C7232C" w:rsidRDefault="00B5021C" w:rsidP="00C7232C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 w:rsidRPr="00C7232C">
        <w:rPr>
          <w:rFonts w:ascii="Arial" w:hAnsi="Arial" w:cs="Arial"/>
          <w:b/>
        </w:rPr>
        <w:t>D. General</w:t>
      </w:r>
      <w:r w:rsidRPr="00C7232C">
        <w:rPr>
          <w:rFonts w:ascii="Tahoma" w:hAnsi="Tahoma" w:cs="Tahoma"/>
        </w:rPr>
        <w:t xml:space="preserve"> </w:t>
      </w:r>
    </w:p>
    <w:p w14:paraId="0F2D9629" w14:textId="77777777" w:rsidR="00B5021C" w:rsidRPr="00C7232C" w:rsidRDefault="00B5021C" w:rsidP="00C7232C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14:paraId="2EA86C19" w14:textId="2EB84411" w:rsidR="007F6179" w:rsidRDefault="007F6179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Work as a member of the School Office, carrying out related duties including working on reception</w:t>
      </w:r>
      <w:r w:rsidR="003A71F4">
        <w:rPr>
          <w:rFonts w:ascii="Arial" w:hAnsi="Arial" w:cs="Arial"/>
        </w:rPr>
        <w:t>.</w:t>
      </w:r>
    </w:p>
    <w:p w14:paraId="5657B438" w14:textId="77777777" w:rsidR="007F6179" w:rsidRDefault="007F6179" w:rsidP="003A71F4">
      <w:pPr>
        <w:autoSpaceDE w:val="0"/>
        <w:autoSpaceDN w:val="0"/>
        <w:adjustRightInd w:val="0"/>
        <w:ind w:left="720"/>
        <w:jc w:val="both"/>
        <w:rPr>
          <w:rFonts w:ascii="Arial" w:hAnsi="Arial" w:cs="Arial"/>
        </w:rPr>
      </w:pPr>
    </w:p>
    <w:p w14:paraId="0D922C61" w14:textId="2DE17AAB" w:rsidR="007F6179" w:rsidRPr="003A71F4" w:rsidRDefault="007F6179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Support with the organisation of student Work Experience</w:t>
      </w:r>
      <w:r w:rsidR="003A71F4">
        <w:rPr>
          <w:rFonts w:ascii="Arial" w:hAnsi="Arial" w:cs="Arial"/>
        </w:rPr>
        <w:t>.</w:t>
      </w:r>
    </w:p>
    <w:p w14:paraId="39418F8C" w14:textId="77777777" w:rsidR="00B5021C" w:rsidRPr="00C7232C" w:rsidRDefault="00B5021C" w:rsidP="003A71F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5BE6DA8" w14:textId="6912BD5A" w:rsidR="003A71F4" w:rsidRDefault="003A71F4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C7232C">
        <w:rPr>
          <w:rFonts w:ascii="Arial" w:hAnsi="Arial" w:cs="Arial"/>
        </w:rPr>
        <w:t xml:space="preserve">e a named first aider and </w:t>
      </w:r>
      <w:r>
        <w:rPr>
          <w:rFonts w:ascii="Arial" w:hAnsi="Arial" w:cs="Arial"/>
        </w:rPr>
        <w:t>undertake appropriate training.</w:t>
      </w:r>
    </w:p>
    <w:p w14:paraId="3AC6369B" w14:textId="77777777" w:rsidR="003A71F4" w:rsidRDefault="003A71F4" w:rsidP="003A71F4">
      <w:pPr>
        <w:pStyle w:val="ListParagraph"/>
        <w:rPr>
          <w:rFonts w:ascii="Arial" w:hAnsi="Arial" w:cs="Arial"/>
        </w:rPr>
      </w:pPr>
    </w:p>
    <w:p w14:paraId="3365F45D" w14:textId="695C57AB" w:rsidR="003A71F4" w:rsidRDefault="003A71F4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C7232C">
        <w:rPr>
          <w:rFonts w:ascii="Arial" w:hAnsi="Arial" w:cs="Arial"/>
        </w:rPr>
        <w:t>over break duties and/or lunch duties.</w:t>
      </w:r>
    </w:p>
    <w:p w14:paraId="001E8D8A" w14:textId="77777777" w:rsidR="003A71F4" w:rsidRDefault="003A71F4" w:rsidP="003A71F4">
      <w:pPr>
        <w:pStyle w:val="ListParagraph"/>
        <w:rPr>
          <w:rFonts w:ascii="Arial" w:hAnsi="Arial" w:cs="Arial"/>
        </w:rPr>
      </w:pPr>
    </w:p>
    <w:p w14:paraId="232CBF4F" w14:textId="0ADB8652" w:rsidR="00B5021C" w:rsidRPr="00C7232C" w:rsidRDefault="007F6179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B5021C" w:rsidRPr="00C7232C">
        <w:rPr>
          <w:rFonts w:ascii="Arial" w:hAnsi="Arial" w:cs="Arial"/>
        </w:rPr>
        <w:t>ssist in the personal development of colleagues through feeding back from training and providing documentation.</w:t>
      </w:r>
    </w:p>
    <w:p w14:paraId="06B3FE30" w14:textId="77777777" w:rsidR="00B5021C" w:rsidRPr="00C7232C" w:rsidRDefault="00B5021C" w:rsidP="003A71F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D36E364" w14:textId="4133DA38" w:rsidR="00B5021C" w:rsidRPr="003A71F4" w:rsidRDefault="007F6179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021C" w:rsidRPr="00C7232C">
        <w:rPr>
          <w:rFonts w:ascii="Arial" w:hAnsi="Arial" w:cs="Arial"/>
        </w:rPr>
        <w:t>articipate in personal and team reviews.</w:t>
      </w:r>
    </w:p>
    <w:p w14:paraId="3BE124B4" w14:textId="77777777" w:rsidR="00B5021C" w:rsidRPr="00C7232C" w:rsidRDefault="00B5021C" w:rsidP="003A71F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CE4D82" w14:textId="77777777" w:rsidR="003A71F4" w:rsidRDefault="003A71F4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B5021C" w:rsidRPr="00C7232C">
        <w:rPr>
          <w:rFonts w:ascii="Arial" w:hAnsi="Arial" w:cs="Arial"/>
        </w:rPr>
        <w:t>ontribute to team meetings and group projects</w:t>
      </w:r>
      <w:r w:rsidRPr="003A71F4">
        <w:rPr>
          <w:rFonts w:ascii="Arial" w:hAnsi="Arial" w:cs="Arial"/>
        </w:rPr>
        <w:t xml:space="preserve"> </w:t>
      </w:r>
    </w:p>
    <w:p w14:paraId="72804825" w14:textId="77777777" w:rsidR="003A71F4" w:rsidRDefault="003A71F4" w:rsidP="003A71F4">
      <w:pPr>
        <w:pStyle w:val="ListParagraph"/>
        <w:jc w:val="both"/>
        <w:rPr>
          <w:rFonts w:ascii="Arial" w:hAnsi="Arial" w:cs="Arial"/>
        </w:rPr>
      </w:pPr>
    </w:p>
    <w:p w14:paraId="4749DAA4" w14:textId="75119615" w:rsidR="00B5021C" w:rsidRPr="003A71F4" w:rsidRDefault="003A71F4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Be committed to own professional development and carry out additional training as the need arises</w:t>
      </w:r>
    </w:p>
    <w:p w14:paraId="7755A9D4" w14:textId="77777777" w:rsidR="00B5021C" w:rsidRPr="00C7232C" w:rsidRDefault="00B5021C" w:rsidP="003A71F4">
      <w:p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14:paraId="5303A7DB" w14:textId="004A882E" w:rsidR="003A71F4" w:rsidRDefault="003A71F4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Demonstrate an awareness of and commitment to the safeguarding of young people</w:t>
      </w:r>
    </w:p>
    <w:p w14:paraId="4E4B532D" w14:textId="77777777" w:rsidR="003A71F4" w:rsidRDefault="003A71F4" w:rsidP="003A71F4">
      <w:pPr>
        <w:pStyle w:val="ListParagraph"/>
        <w:jc w:val="both"/>
        <w:rPr>
          <w:rFonts w:ascii="Arial" w:hAnsi="Arial" w:cs="Arial"/>
        </w:rPr>
      </w:pPr>
    </w:p>
    <w:p w14:paraId="2C612B91" w14:textId="4657013C" w:rsidR="00B5021C" w:rsidRDefault="003A71F4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B5021C" w:rsidRPr="00C7232C">
        <w:rPr>
          <w:rFonts w:ascii="Arial" w:hAnsi="Arial" w:cs="Arial"/>
        </w:rPr>
        <w:t>arry out all aspects of the job description with regard for the Equal Opportunities Policies of Willowfield School and the LA.</w:t>
      </w:r>
    </w:p>
    <w:p w14:paraId="66F0FB6A" w14:textId="77777777" w:rsidR="003A71F4" w:rsidRDefault="003A71F4" w:rsidP="003A71F4">
      <w:pPr>
        <w:pStyle w:val="ListParagraph"/>
        <w:jc w:val="both"/>
        <w:rPr>
          <w:rFonts w:ascii="Arial" w:hAnsi="Arial" w:cs="Arial"/>
        </w:rPr>
      </w:pPr>
    </w:p>
    <w:p w14:paraId="12D7414E" w14:textId="5B7456CF" w:rsidR="003A71F4" w:rsidRPr="00C7232C" w:rsidRDefault="003A71F4" w:rsidP="003A71F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Carry out any other reasonable duties, commensurate with the level of this post, at the direction of the Headteacher</w:t>
      </w:r>
    </w:p>
    <w:p w14:paraId="32DADC3C" w14:textId="787FED7C" w:rsidR="00B5021C" w:rsidRPr="003A71F4" w:rsidRDefault="00B5021C" w:rsidP="003A71F4">
      <w:pPr>
        <w:jc w:val="center"/>
        <w:rPr>
          <w:rFonts w:ascii="Arial" w:hAnsi="Arial" w:cs="Arial"/>
          <w:b/>
          <w:sz w:val="28"/>
          <w:szCs w:val="28"/>
        </w:rPr>
      </w:pPr>
      <w:r w:rsidRPr="00C7232C">
        <w:br w:type="page"/>
      </w:r>
      <w:r w:rsidRPr="003A71F4">
        <w:rPr>
          <w:rFonts w:ascii="Arial" w:hAnsi="Arial" w:cs="Arial"/>
          <w:b/>
          <w:sz w:val="28"/>
          <w:szCs w:val="28"/>
        </w:rPr>
        <w:lastRenderedPageBreak/>
        <w:t>PERSON SPECIFICATION</w:t>
      </w:r>
      <w:r w:rsidR="003A71F4" w:rsidRPr="003A71F4">
        <w:rPr>
          <w:rFonts w:ascii="Arial" w:hAnsi="Arial" w:cs="Arial"/>
          <w:b/>
          <w:sz w:val="28"/>
          <w:szCs w:val="28"/>
        </w:rPr>
        <w:t xml:space="preserve"> - </w:t>
      </w:r>
      <w:r w:rsidRPr="003A71F4">
        <w:rPr>
          <w:rFonts w:ascii="Arial" w:hAnsi="Arial" w:cs="Arial"/>
          <w:b/>
          <w:sz w:val="28"/>
          <w:szCs w:val="28"/>
        </w:rPr>
        <w:t>DATA MANAGER</w:t>
      </w:r>
    </w:p>
    <w:p w14:paraId="113FC344" w14:textId="77777777" w:rsidR="00B5021C" w:rsidRPr="00C7232C" w:rsidRDefault="00B5021C" w:rsidP="00C7232C">
      <w:pPr>
        <w:jc w:val="both"/>
        <w:rPr>
          <w:rFonts w:ascii="Arial" w:hAnsi="Arial" w:cs="Arial"/>
          <w:b/>
        </w:rPr>
      </w:pPr>
    </w:p>
    <w:p w14:paraId="0ED8B66D" w14:textId="77777777" w:rsidR="00124265" w:rsidRDefault="00124265" w:rsidP="00C7232C">
      <w:pPr>
        <w:jc w:val="both"/>
        <w:rPr>
          <w:rFonts w:ascii="Arial" w:hAnsi="Arial" w:cs="Arial"/>
          <w:b/>
        </w:rPr>
      </w:pPr>
    </w:p>
    <w:p w14:paraId="72916D66" w14:textId="42F34B9E" w:rsidR="00B5021C" w:rsidRPr="00124265" w:rsidRDefault="00124265" w:rsidP="00124265">
      <w:pPr>
        <w:pStyle w:val="ListParagraph"/>
        <w:numPr>
          <w:ilvl w:val="0"/>
          <w:numId w:val="11"/>
        </w:numPr>
        <w:ind w:left="426" w:hanging="426"/>
        <w:jc w:val="both"/>
        <w:rPr>
          <w:rFonts w:ascii="Arial" w:hAnsi="Arial" w:cs="Arial"/>
          <w:b/>
        </w:rPr>
      </w:pPr>
      <w:r w:rsidRPr="00124265">
        <w:rPr>
          <w:rFonts w:ascii="Arial" w:hAnsi="Arial" w:cs="Arial"/>
          <w:b/>
        </w:rPr>
        <w:t xml:space="preserve">EXPERIENCE </w:t>
      </w:r>
    </w:p>
    <w:p w14:paraId="388F3C48" w14:textId="19D4EF25" w:rsidR="00B5021C" w:rsidRPr="003A71F4" w:rsidRDefault="003A71F4" w:rsidP="003A71F4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B5021C" w:rsidRPr="00C7232C">
        <w:rPr>
          <w:rFonts w:ascii="Arial" w:hAnsi="Arial" w:cs="Arial"/>
        </w:rPr>
        <w:t xml:space="preserve">elevant, successful and appropriate </w:t>
      </w:r>
      <w:r>
        <w:rPr>
          <w:rFonts w:ascii="Arial" w:hAnsi="Arial" w:cs="Arial"/>
        </w:rPr>
        <w:t xml:space="preserve">data management </w:t>
      </w:r>
      <w:r w:rsidR="00B5021C" w:rsidRPr="00C7232C">
        <w:rPr>
          <w:rFonts w:ascii="Arial" w:hAnsi="Arial" w:cs="Arial"/>
        </w:rPr>
        <w:t>experience</w:t>
      </w:r>
      <w:r>
        <w:rPr>
          <w:rFonts w:ascii="Arial" w:hAnsi="Arial" w:cs="Arial"/>
        </w:rPr>
        <w:t xml:space="preserve">, </w:t>
      </w:r>
      <w:r w:rsidR="00B5021C" w:rsidRPr="003A71F4">
        <w:rPr>
          <w:rFonts w:ascii="Arial" w:hAnsi="Arial" w:cs="Arial"/>
        </w:rPr>
        <w:t>preferably within a school or education setting.</w:t>
      </w:r>
    </w:p>
    <w:p w14:paraId="6A08765D" w14:textId="77777777" w:rsidR="00B5021C" w:rsidRPr="00C7232C" w:rsidRDefault="00B5021C" w:rsidP="00C7232C">
      <w:pPr>
        <w:pStyle w:val="Heading1"/>
        <w:jc w:val="both"/>
        <w:rPr>
          <w:rFonts w:ascii="Arial" w:hAnsi="Arial" w:cs="Arial"/>
          <w:b w:val="0"/>
          <w:sz w:val="20"/>
        </w:rPr>
      </w:pPr>
    </w:p>
    <w:p w14:paraId="310ED952" w14:textId="3F2EBA74" w:rsidR="00B5021C" w:rsidRDefault="00B5021C" w:rsidP="00C7232C">
      <w:pPr>
        <w:jc w:val="both"/>
        <w:rPr>
          <w:rFonts w:ascii="Arial" w:hAnsi="Arial" w:cs="Arial"/>
          <w:b/>
        </w:rPr>
      </w:pPr>
    </w:p>
    <w:p w14:paraId="21B3FF00" w14:textId="7851F930" w:rsidR="00B5021C" w:rsidRPr="00124265" w:rsidRDefault="00124265" w:rsidP="00124265">
      <w:pPr>
        <w:pStyle w:val="ListParagraph"/>
        <w:numPr>
          <w:ilvl w:val="0"/>
          <w:numId w:val="11"/>
        </w:numPr>
        <w:ind w:left="426" w:hanging="426"/>
        <w:jc w:val="both"/>
        <w:rPr>
          <w:rFonts w:ascii="Arial" w:hAnsi="Arial" w:cs="Arial"/>
          <w:b/>
        </w:rPr>
      </w:pPr>
      <w:r w:rsidRPr="00124265">
        <w:rPr>
          <w:rFonts w:ascii="Arial" w:hAnsi="Arial" w:cs="Arial"/>
          <w:b/>
        </w:rPr>
        <w:t>SKILLS</w:t>
      </w:r>
    </w:p>
    <w:p w14:paraId="114A5F2C" w14:textId="2F19F7C1" w:rsidR="00B5021C" w:rsidRDefault="00B5021C" w:rsidP="00C7232C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 xml:space="preserve">Ability to communicate effectively, at all levels, both orally and in writing – particularly data </w:t>
      </w:r>
      <w:r w:rsidR="003A71F4">
        <w:rPr>
          <w:rFonts w:ascii="Arial" w:hAnsi="Arial" w:cs="Arial"/>
        </w:rPr>
        <w:t xml:space="preserve">- </w:t>
      </w:r>
      <w:r w:rsidRPr="00C7232C">
        <w:rPr>
          <w:rFonts w:ascii="Arial" w:hAnsi="Arial" w:cs="Arial"/>
        </w:rPr>
        <w:t>in a clear and effective manner.</w:t>
      </w:r>
    </w:p>
    <w:p w14:paraId="774A8C23" w14:textId="77777777" w:rsidR="003A71F4" w:rsidRPr="00C7232C" w:rsidRDefault="003A71F4" w:rsidP="003A71F4">
      <w:pPr>
        <w:ind w:left="720"/>
        <w:jc w:val="both"/>
        <w:rPr>
          <w:rFonts w:ascii="Arial" w:hAnsi="Arial" w:cs="Arial"/>
        </w:rPr>
      </w:pPr>
    </w:p>
    <w:p w14:paraId="6D31C8FD" w14:textId="234D40AC" w:rsidR="00B5021C" w:rsidRDefault="00B5021C" w:rsidP="00C7232C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 xml:space="preserve">Good organisational </w:t>
      </w:r>
      <w:r w:rsidR="003A71F4">
        <w:rPr>
          <w:rFonts w:ascii="Arial" w:hAnsi="Arial" w:cs="Arial"/>
        </w:rPr>
        <w:t>and</w:t>
      </w:r>
      <w:r w:rsidRPr="00C7232C">
        <w:rPr>
          <w:rFonts w:ascii="Arial" w:hAnsi="Arial" w:cs="Arial"/>
        </w:rPr>
        <w:t xml:space="preserve"> planning skills </w:t>
      </w:r>
    </w:p>
    <w:p w14:paraId="50AB98DE" w14:textId="77777777" w:rsidR="003A71F4" w:rsidRDefault="003A71F4" w:rsidP="003A71F4">
      <w:pPr>
        <w:pStyle w:val="ListParagraph"/>
        <w:rPr>
          <w:rFonts w:ascii="Arial" w:hAnsi="Arial" w:cs="Arial"/>
        </w:rPr>
      </w:pPr>
    </w:p>
    <w:p w14:paraId="3D529394" w14:textId="6EC40696" w:rsidR="00B5021C" w:rsidRDefault="00B5021C" w:rsidP="00C7232C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Work constructively as part of a team, understanding school roles and responsibilities and own position within these.</w:t>
      </w:r>
    </w:p>
    <w:p w14:paraId="63446004" w14:textId="77777777" w:rsidR="003A71F4" w:rsidRDefault="003A71F4" w:rsidP="003A71F4">
      <w:pPr>
        <w:pStyle w:val="ListParagraph"/>
        <w:rPr>
          <w:rFonts w:ascii="Arial" w:hAnsi="Arial" w:cs="Arial"/>
        </w:rPr>
      </w:pPr>
    </w:p>
    <w:p w14:paraId="743856FC" w14:textId="5124643A" w:rsidR="00B5021C" w:rsidRDefault="00B5021C" w:rsidP="00C7232C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Highly numerate with good analytical and interpretive skills</w:t>
      </w:r>
    </w:p>
    <w:p w14:paraId="52F6CD0D" w14:textId="77777777" w:rsidR="003A71F4" w:rsidRDefault="003A71F4" w:rsidP="003A71F4">
      <w:pPr>
        <w:pStyle w:val="ListParagraph"/>
        <w:rPr>
          <w:rFonts w:ascii="Arial" w:hAnsi="Arial" w:cs="Arial"/>
        </w:rPr>
      </w:pPr>
    </w:p>
    <w:p w14:paraId="7C25D8B0" w14:textId="5450EA06" w:rsidR="003A71F4" w:rsidRDefault="003A71F4" w:rsidP="00C7232C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Flexible with the commitment and attitude to fit into the Willowfield family.</w:t>
      </w:r>
    </w:p>
    <w:p w14:paraId="0C1B2B17" w14:textId="77777777" w:rsidR="003A71F4" w:rsidRPr="00C7232C" w:rsidRDefault="003A71F4" w:rsidP="003A71F4">
      <w:pPr>
        <w:jc w:val="both"/>
        <w:rPr>
          <w:rFonts w:ascii="Arial" w:hAnsi="Arial" w:cs="Arial"/>
        </w:rPr>
      </w:pPr>
    </w:p>
    <w:p w14:paraId="306DFC48" w14:textId="77777777" w:rsidR="00B5021C" w:rsidRPr="00C7232C" w:rsidRDefault="00B5021C" w:rsidP="00C7232C">
      <w:pPr>
        <w:jc w:val="both"/>
        <w:rPr>
          <w:rFonts w:ascii="Arial" w:hAnsi="Arial" w:cs="Arial"/>
        </w:rPr>
      </w:pPr>
    </w:p>
    <w:p w14:paraId="06741E04" w14:textId="41E6DC6E" w:rsidR="00B5021C" w:rsidRPr="00C7232C" w:rsidRDefault="00B5021C" w:rsidP="00124265">
      <w:pPr>
        <w:pStyle w:val="ListParagraph"/>
        <w:numPr>
          <w:ilvl w:val="0"/>
          <w:numId w:val="11"/>
        </w:numPr>
        <w:ind w:left="426" w:hanging="426"/>
        <w:jc w:val="both"/>
        <w:rPr>
          <w:rFonts w:ascii="Arial" w:hAnsi="Arial" w:cs="Arial"/>
          <w:b/>
        </w:rPr>
      </w:pPr>
      <w:r w:rsidRPr="00C7232C">
        <w:rPr>
          <w:rFonts w:ascii="Arial" w:hAnsi="Arial" w:cs="Arial"/>
          <w:b/>
        </w:rPr>
        <w:t>Knowledge</w:t>
      </w:r>
    </w:p>
    <w:p w14:paraId="057156A4" w14:textId="68158ECB" w:rsidR="003A71F4" w:rsidRDefault="00B5021C" w:rsidP="00C7232C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 xml:space="preserve">Extensive knowledge of </w:t>
      </w:r>
      <w:r w:rsidR="003A71F4">
        <w:rPr>
          <w:rFonts w:ascii="Arial" w:hAnsi="Arial" w:cs="Arial"/>
        </w:rPr>
        <w:t>Microsoft Office</w:t>
      </w:r>
      <w:r w:rsidRPr="00C7232C">
        <w:rPr>
          <w:rFonts w:ascii="Arial" w:hAnsi="Arial" w:cs="Arial"/>
        </w:rPr>
        <w:t>, especially Microsoft Excel</w:t>
      </w:r>
    </w:p>
    <w:p w14:paraId="1E13EAF3" w14:textId="77777777" w:rsidR="003A71F4" w:rsidRDefault="003A71F4" w:rsidP="003A71F4">
      <w:pPr>
        <w:ind w:left="720"/>
        <w:jc w:val="both"/>
        <w:rPr>
          <w:rFonts w:ascii="Arial" w:hAnsi="Arial" w:cs="Arial"/>
        </w:rPr>
      </w:pPr>
    </w:p>
    <w:p w14:paraId="279332EB" w14:textId="3851F1A1" w:rsidR="00B5021C" w:rsidRDefault="003A71F4" w:rsidP="003A71F4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3A71F4">
        <w:rPr>
          <w:rFonts w:ascii="Arial" w:hAnsi="Arial" w:cs="Arial"/>
        </w:rPr>
        <w:t>Understanding and commitment to the</w:t>
      </w:r>
      <w:r>
        <w:rPr>
          <w:rFonts w:ascii="Arial" w:hAnsi="Arial" w:cs="Arial"/>
        </w:rPr>
        <w:t xml:space="preserve"> handling</w:t>
      </w:r>
      <w:r w:rsidR="00124265">
        <w:rPr>
          <w:rFonts w:ascii="Arial" w:hAnsi="Arial" w:cs="Arial"/>
        </w:rPr>
        <w:t xml:space="preserve"> of</w:t>
      </w:r>
      <w:r>
        <w:rPr>
          <w:rFonts w:ascii="Arial" w:hAnsi="Arial" w:cs="Arial"/>
        </w:rPr>
        <w:t xml:space="preserve"> sensitive </w:t>
      </w:r>
      <w:r w:rsidR="00124265">
        <w:rPr>
          <w:rFonts w:ascii="Arial" w:hAnsi="Arial" w:cs="Arial"/>
        </w:rPr>
        <w:t>personal</w:t>
      </w:r>
      <w:r>
        <w:rPr>
          <w:rFonts w:ascii="Arial" w:hAnsi="Arial" w:cs="Arial"/>
        </w:rPr>
        <w:t xml:space="preserve"> data within the </w:t>
      </w:r>
      <w:r w:rsidRPr="003A71F4">
        <w:rPr>
          <w:rFonts w:ascii="Arial" w:hAnsi="Arial" w:cs="Arial"/>
        </w:rPr>
        <w:t xml:space="preserve"> </w:t>
      </w:r>
      <w:r w:rsidR="00124265" w:rsidRPr="003A71F4">
        <w:rPr>
          <w:rFonts w:ascii="Arial" w:hAnsi="Arial" w:cs="Arial"/>
        </w:rPr>
        <w:t>principles</w:t>
      </w:r>
      <w:r w:rsidRPr="003A71F4">
        <w:rPr>
          <w:rFonts w:ascii="Arial" w:hAnsi="Arial" w:cs="Arial"/>
        </w:rPr>
        <w:t xml:space="preserve"> of </w:t>
      </w:r>
      <w:r w:rsidR="00124265">
        <w:rPr>
          <w:rFonts w:ascii="Arial" w:hAnsi="Arial" w:cs="Arial"/>
        </w:rPr>
        <w:t>GDPR</w:t>
      </w:r>
      <w:r w:rsidRPr="003A71F4">
        <w:rPr>
          <w:rFonts w:ascii="Arial" w:hAnsi="Arial" w:cs="Arial"/>
        </w:rPr>
        <w:t xml:space="preserve"> </w:t>
      </w:r>
    </w:p>
    <w:p w14:paraId="3C181209" w14:textId="64CF9231" w:rsidR="003A71F4" w:rsidRDefault="003A71F4" w:rsidP="00124265">
      <w:pPr>
        <w:jc w:val="both"/>
        <w:rPr>
          <w:rFonts w:ascii="Arial" w:hAnsi="Arial" w:cs="Arial"/>
        </w:rPr>
      </w:pPr>
    </w:p>
    <w:p w14:paraId="0A2848D5" w14:textId="77777777" w:rsidR="00124265" w:rsidRPr="003A71F4" w:rsidRDefault="00124265" w:rsidP="00124265">
      <w:pPr>
        <w:jc w:val="both"/>
        <w:rPr>
          <w:rFonts w:ascii="Arial" w:hAnsi="Arial" w:cs="Arial"/>
        </w:rPr>
      </w:pPr>
    </w:p>
    <w:p w14:paraId="55152E52" w14:textId="23092BC5" w:rsidR="00B5021C" w:rsidRPr="00124265" w:rsidRDefault="00B5021C" w:rsidP="00124265">
      <w:pPr>
        <w:pStyle w:val="ListParagraph"/>
        <w:numPr>
          <w:ilvl w:val="0"/>
          <w:numId w:val="11"/>
        </w:numPr>
        <w:ind w:left="426" w:hanging="426"/>
        <w:jc w:val="both"/>
        <w:rPr>
          <w:rFonts w:ascii="Arial" w:hAnsi="Arial" w:cs="Arial"/>
          <w:b/>
        </w:rPr>
      </w:pPr>
      <w:r w:rsidRPr="00124265">
        <w:rPr>
          <w:rFonts w:ascii="Arial" w:hAnsi="Arial" w:cs="Arial"/>
          <w:b/>
        </w:rPr>
        <w:t>Personal Qualities</w:t>
      </w:r>
    </w:p>
    <w:p w14:paraId="289EEE89" w14:textId="77777777" w:rsidR="00B5021C" w:rsidRPr="00C7232C" w:rsidRDefault="00B5021C" w:rsidP="00124265">
      <w:pPr>
        <w:numPr>
          <w:ilvl w:val="0"/>
          <w:numId w:val="7"/>
        </w:numPr>
        <w:spacing w:after="240"/>
        <w:ind w:left="714" w:hanging="357"/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Excellent attendance and punctuality.</w:t>
      </w:r>
    </w:p>
    <w:p w14:paraId="7431C313" w14:textId="77777777" w:rsidR="00B5021C" w:rsidRPr="00C7232C" w:rsidRDefault="00B5021C" w:rsidP="00124265">
      <w:pPr>
        <w:numPr>
          <w:ilvl w:val="0"/>
          <w:numId w:val="7"/>
        </w:numPr>
        <w:spacing w:after="240"/>
        <w:ind w:left="714" w:hanging="357"/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Hard working, flexible and reliable.</w:t>
      </w:r>
    </w:p>
    <w:p w14:paraId="3415B0C8" w14:textId="77777777" w:rsidR="00B5021C" w:rsidRPr="00C7232C" w:rsidRDefault="00B5021C" w:rsidP="00124265">
      <w:pPr>
        <w:numPr>
          <w:ilvl w:val="0"/>
          <w:numId w:val="7"/>
        </w:numPr>
        <w:spacing w:after="240"/>
        <w:ind w:left="714" w:hanging="357"/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Honesty and integrity</w:t>
      </w:r>
    </w:p>
    <w:p w14:paraId="3F2BAC51" w14:textId="77777777" w:rsidR="00B5021C" w:rsidRPr="00C7232C" w:rsidRDefault="00B5021C" w:rsidP="00124265">
      <w:pPr>
        <w:numPr>
          <w:ilvl w:val="0"/>
          <w:numId w:val="7"/>
        </w:numPr>
        <w:spacing w:after="240"/>
        <w:ind w:left="714" w:hanging="357"/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Good personal presentation.</w:t>
      </w:r>
    </w:p>
    <w:p w14:paraId="097E7A18" w14:textId="77777777" w:rsidR="00B5021C" w:rsidRPr="00C7232C" w:rsidRDefault="00B5021C" w:rsidP="00124265">
      <w:pPr>
        <w:numPr>
          <w:ilvl w:val="0"/>
          <w:numId w:val="7"/>
        </w:numPr>
        <w:spacing w:after="240"/>
        <w:ind w:left="714" w:hanging="357"/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Able to cope under pressure, meet deadlines and deal with stressful situations.</w:t>
      </w:r>
    </w:p>
    <w:p w14:paraId="346B8410" w14:textId="77777777" w:rsidR="00B5021C" w:rsidRPr="00C7232C" w:rsidRDefault="00B5021C" w:rsidP="00124265">
      <w:pPr>
        <w:numPr>
          <w:ilvl w:val="0"/>
          <w:numId w:val="7"/>
        </w:numPr>
        <w:spacing w:after="240"/>
        <w:ind w:left="714" w:hanging="357"/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Highly motivated and able to use own initiative</w:t>
      </w:r>
    </w:p>
    <w:p w14:paraId="1BB62C29" w14:textId="779D3914" w:rsidR="00B5021C" w:rsidRPr="00C7232C" w:rsidRDefault="00B5021C" w:rsidP="00124265">
      <w:pPr>
        <w:numPr>
          <w:ilvl w:val="0"/>
          <w:numId w:val="7"/>
        </w:numPr>
        <w:spacing w:after="240"/>
        <w:ind w:left="714" w:hanging="357"/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A genuine commitment to young people and high expectations for their progress and welfare.</w:t>
      </w:r>
    </w:p>
    <w:p w14:paraId="36C8EC46" w14:textId="77777777" w:rsidR="00B5021C" w:rsidRPr="00C7232C" w:rsidRDefault="00B5021C" w:rsidP="00124265">
      <w:pPr>
        <w:numPr>
          <w:ilvl w:val="0"/>
          <w:numId w:val="7"/>
        </w:numPr>
        <w:spacing w:after="240"/>
        <w:ind w:left="714" w:hanging="357"/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A desire to be involved in the life of the school generally.</w:t>
      </w:r>
    </w:p>
    <w:p w14:paraId="55EC6196" w14:textId="6612033D" w:rsidR="00A2052B" w:rsidRPr="00C7232C" w:rsidRDefault="00B5021C" w:rsidP="00124265">
      <w:pPr>
        <w:numPr>
          <w:ilvl w:val="0"/>
          <w:numId w:val="7"/>
        </w:numPr>
        <w:spacing w:after="240"/>
        <w:ind w:left="714" w:hanging="357"/>
        <w:jc w:val="both"/>
        <w:rPr>
          <w:rFonts w:ascii="Arial" w:hAnsi="Arial" w:cs="Arial"/>
        </w:rPr>
      </w:pPr>
      <w:r w:rsidRPr="00C7232C">
        <w:rPr>
          <w:rFonts w:ascii="Arial" w:hAnsi="Arial" w:cs="Arial"/>
        </w:rPr>
        <w:t>An understanding of and a commitment to the promotion of equality of opportunity in all aspects of school life.</w:t>
      </w:r>
    </w:p>
    <w:sectPr w:rsidR="00A2052B" w:rsidRPr="00C7232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725CC" w14:textId="77777777" w:rsidR="00972F7D" w:rsidRDefault="00972F7D" w:rsidP="003A71F4">
      <w:r>
        <w:separator/>
      </w:r>
    </w:p>
  </w:endnote>
  <w:endnote w:type="continuationSeparator" w:id="0">
    <w:p w14:paraId="49300C32" w14:textId="77777777" w:rsidR="00972F7D" w:rsidRDefault="00972F7D" w:rsidP="003A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F35FEF" w14:textId="1D7300BD" w:rsidR="003A71F4" w:rsidRDefault="003A71F4">
    <w:pPr>
      <w:pStyle w:val="Footer"/>
    </w:pPr>
    <w:r>
      <w:t>September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75DB8" w14:textId="77777777" w:rsidR="00972F7D" w:rsidRDefault="00972F7D" w:rsidP="003A71F4">
      <w:r>
        <w:separator/>
      </w:r>
    </w:p>
  </w:footnote>
  <w:footnote w:type="continuationSeparator" w:id="0">
    <w:p w14:paraId="0268BE6C" w14:textId="77777777" w:rsidR="00972F7D" w:rsidRDefault="00972F7D" w:rsidP="003A7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8067C"/>
    <w:multiLevelType w:val="hybridMultilevel"/>
    <w:tmpl w:val="B23C3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E2529"/>
    <w:multiLevelType w:val="hybridMultilevel"/>
    <w:tmpl w:val="AC3613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255C9"/>
    <w:multiLevelType w:val="hybridMultilevel"/>
    <w:tmpl w:val="9C9A2C3E"/>
    <w:lvl w:ilvl="0" w:tplc="46AA7B88">
      <w:start w:val="1"/>
      <w:numFmt w:val="bullet"/>
      <w:lvlText w:val=""/>
      <w:lvlJc w:val="left"/>
      <w:pPr>
        <w:tabs>
          <w:tab w:val="num" w:pos="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524D2"/>
    <w:multiLevelType w:val="hybridMultilevel"/>
    <w:tmpl w:val="B03C7B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A0B3D"/>
    <w:multiLevelType w:val="hybridMultilevel"/>
    <w:tmpl w:val="A1EA09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BF15F7"/>
    <w:multiLevelType w:val="hybridMultilevel"/>
    <w:tmpl w:val="96AA94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5179E"/>
    <w:multiLevelType w:val="hybridMultilevel"/>
    <w:tmpl w:val="9614F0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6E7083"/>
    <w:multiLevelType w:val="hybridMultilevel"/>
    <w:tmpl w:val="606EC6C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5F5BBA"/>
    <w:multiLevelType w:val="hybridMultilevel"/>
    <w:tmpl w:val="5FDAC1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735646"/>
    <w:multiLevelType w:val="hybridMultilevel"/>
    <w:tmpl w:val="1310900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891F8D"/>
    <w:multiLevelType w:val="hybridMultilevel"/>
    <w:tmpl w:val="29FC259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21C"/>
    <w:rsid w:val="00095700"/>
    <w:rsid w:val="00124265"/>
    <w:rsid w:val="003A24BF"/>
    <w:rsid w:val="003A71F4"/>
    <w:rsid w:val="005F1768"/>
    <w:rsid w:val="00663B79"/>
    <w:rsid w:val="007F6179"/>
    <w:rsid w:val="00972F7D"/>
    <w:rsid w:val="00A2052B"/>
    <w:rsid w:val="00B5021C"/>
    <w:rsid w:val="00C7232C"/>
    <w:rsid w:val="00CB0E7D"/>
    <w:rsid w:val="00E9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847F8"/>
  <w15:chartTrackingRefBased/>
  <w15:docId w15:val="{A1AB5BA7-462C-4701-BD3E-1134938C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021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5021C"/>
    <w:pPr>
      <w:keepNext/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021C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C723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71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71F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A71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71F4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D4C369F1</Template>
  <TotalTime>1</TotalTime>
  <Pages>3</Pages>
  <Words>678</Words>
  <Characters>3870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Feltham</dc:creator>
  <cp:keywords/>
  <dc:description/>
  <cp:lastModifiedBy>Janice Feltham</cp:lastModifiedBy>
  <cp:revision>2</cp:revision>
  <dcterms:created xsi:type="dcterms:W3CDTF">2019-09-06T11:08:00Z</dcterms:created>
  <dcterms:modified xsi:type="dcterms:W3CDTF">2019-09-06T11:08:00Z</dcterms:modified>
</cp:coreProperties>
</file>