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BE57F" w14:textId="77777777" w:rsidR="001A57CF" w:rsidRDefault="00CA2A3C">
      <w:pPr>
        <w:spacing w:before="35"/>
        <w:ind w:left="2024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 wp14:anchorId="1297B9E8" wp14:editId="61C3AE67">
            <wp:simplePos x="0" y="0"/>
            <wp:positionH relativeFrom="page">
              <wp:posOffset>877570</wp:posOffset>
            </wp:positionH>
            <wp:positionV relativeFrom="paragraph">
              <wp:posOffset>68580</wp:posOffset>
            </wp:positionV>
            <wp:extent cx="853440" cy="10394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03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ig</w:t>
      </w:r>
      <w:r>
        <w:rPr>
          <w:rFonts w:ascii="Trebuchet MS" w:eastAsia="Trebuchet MS" w:hAnsi="Trebuchet MS" w:cs="Trebuchet MS"/>
          <w:b/>
          <w:bCs/>
          <w:color w:val="365F91"/>
          <w:spacing w:val="-2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m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s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 xml:space="preserve"> P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ark</w:t>
      </w:r>
    </w:p>
    <w:p w14:paraId="1CC01BD2" w14:textId="77777777" w:rsidR="001A57CF" w:rsidRDefault="00CA2A3C">
      <w:pPr>
        <w:spacing w:line="532" w:lineRule="exact"/>
        <w:ind w:left="143"/>
        <w:jc w:val="center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Trebuchet MS" w:eastAsia="Trebuchet MS" w:hAnsi="Trebuchet MS" w:cs="Trebuchet MS"/>
          <w:color w:val="365F91"/>
          <w:spacing w:val="-1"/>
          <w:sz w:val="48"/>
          <w:szCs w:val="48"/>
        </w:rPr>
        <w:t>S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ch</w:t>
      </w:r>
      <w:r>
        <w:rPr>
          <w:rFonts w:ascii="Trebuchet MS" w:eastAsia="Trebuchet MS" w:hAnsi="Trebuchet MS" w:cs="Trebuchet MS"/>
          <w:color w:val="365F91"/>
          <w:spacing w:val="-2"/>
          <w:sz w:val="48"/>
          <w:szCs w:val="48"/>
        </w:rPr>
        <w:t>o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ol</w:t>
      </w:r>
    </w:p>
    <w:p w14:paraId="10F8033C" w14:textId="77777777" w:rsidR="001A57CF" w:rsidRDefault="00CA2A3C">
      <w:pPr>
        <w:spacing w:before="16"/>
        <w:ind w:left="202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i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f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u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my</w:t>
      </w:r>
    </w:p>
    <w:p w14:paraId="15A0D444" w14:textId="77777777" w:rsidR="001A57CF" w:rsidRDefault="001A57CF">
      <w:pPr>
        <w:spacing w:before="9" w:line="120" w:lineRule="exact"/>
        <w:rPr>
          <w:sz w:val="12"/>
          <w:szCs w:val="12"/>
        </w:rPr>
      </w:pPr>
    </w:p>
    <w:p w14:paraId="55FBE269" w14:textId="77777777" w:rsidR="001A57CF" w:rsidRDefault="00CA2A3C">
      <w:pPr>
        <w:ind w:left="202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c</w:t>
      </w:r>
      <w:r>
        <w:rPr>
          <w:rFonts w:ascii="Trebuchet MS" w:eastAsia="Trebuchet MS" w:hAnsi="Trebuchet MS" w:cs="Trebuchet MS"/>
          <w:color w:val="434343"/>
          <w:spacing w:val="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al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-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Mr</w:t>
      </w:r>
      <w:r>
        <w:rPr>
          <w:rFonts w:ascii="Trebuchet MS" w:eastAsia="Trebuchet MS" w:hAnsi="Trebuchet MS" w:cs="Trebuchet MS"/>
          <w:color w:val="434343"/>
          <w:spacing w:val="-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-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2"/>
          <w:sz w:val="20"/>
          <w:szCs w:val="20"/>
        </w:rPr>
        <w:t>G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und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y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BA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(Hon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)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PG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</w:p>
    <w:p w14:paraId="3B29A857" w14:textId="77777777" w:rsidR="001A57CF" w:rsidRDefault="00CA2A3C">
      <w:pPr>
        <w:spacing w:before="6" w:line="190" w:lineRule="exact"/>
        <w:rPr>
          <w:sz w:val="19"/>
          <w:szCs w:val="19"/>
        </w:rPr>
      </w:pPr>
      <w:r>
        <w:br w:type="column"/>
      </w:r>
    </w:p>
    <w:p w14:paraId="482BF569" w14:textId="77777777" w:rsidR="001A57CF" w:rsidRDefault="00CA2A3C">
      <w:pPr>
        <w:ind w:left="980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3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9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sw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th</w:t>
      </w:r>
      <w:r>
        <w:rPr>
          <w:rFonts w:ascii="Trebuchet MS" w:eastAsia="Trebuchet MS" w:hAnsi="Trebuchet MS" w:cs="Trebuchet MS"/>
          <w:color w:val="434343"/>
          <w:spacing w:val="-2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Av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nue</w:t>
      </w:r>
    </w:p>
    <w:p w14:paraId="597294E2" w14:textId="77777777" w:rsidR="001A57CF" w:rsidRDefault="00CA2A3C">
      <w:pPr>
        <w:spacing w:line="218" w:lineRule="exact"/>
        <w:ind w:left="1639" w:right="606"/>
        <w:jc w:val="center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ig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ams</w:t>
      </w:r>
      <w:r>
        <w:rPr>
          <w:rFonts w:ascii="Trebuchet MS" w:eastAsia="Trebuchet MS" w:hAnsi="Trebuchet MS" w:cs="Trebuchet MS"/>
          <w:color w:val="434343"/>
          <w:spacing w:val="-2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k</w:t>
      </w:r>
    </w:p>
    <w:p w14:paraId="1BC696D8" w14:textId="77777777" w:rsidR="001A57CF" w:rsidRDefault="00CA2A3C">
      <w:pPr>
        <w:ind w:left="1736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L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pacing w:val="-10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5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2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9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J</w:t>
      </w:r>
    </w:p>
    <w:p w14:paraId="2C958FCC" w14:textId="77777777" w:rsidR="001A57CF" w:rsidRDefault="001A57CF">
      <w:pPr>
        <w:spacing w:before="8" w:line="100" w:lineRule="exact"/>
        <w:rPr>
          <w:sz w:val="10"/>
          <w:szCs w:val="10"/>
        </w:rPr>
      </w:pPr>
    </w:p>
    <w:p w14:paraId="00BA48D9" w14:textId="77777777" w:rsidR="001A57CF" w:rsidRDefault="00CA2A3C">
      <w:pPr>
        <w:ind w:left="682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ho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7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4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1</w:t>
      </w:r>
    </w:p>
    <w:p w14:paraId="0589681B" w14:textId="77777777" w:rsidR="001A57CF" w:rsidRDefault="00CA2A3C">
      <w:pPr>
        <w:spacing w:before="8"/>
        <w:ind w:left="1639" w:right="771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Fa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x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49</w:t>
      </w:r>
    </w:p>
    <w:p w14:paraId="036B7AED" w14:textId="77777777" w:rsidR="001A57CF" w:rsidRDefault="00B96010">
      <w:pPr>
        <w:spacing w:before="2" w:line="184" w:lineRule="exact"/>
        <w:ind w:left="807" w:right="804" w:hanging="366"/>
        <w:rPr>
          <w:rFonts w:ascii="Trebuchet MS" w:eastAsia="Trebuchet MS" w:hAnsi="Trebuchet MS" w:cs="Trebuchet MS"/>
          <w:sz w:val="16"/>
          <w:szCs w:val="16"/>
        </w:rPr>
      </w:pPr>
      <w:hyperlink r:id="rId6">
        <w:r w:rsidR="00CA2A3C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en</w:t>
        </w:r>
        <w:r w:rsidR="00CA2A3C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q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u</w:t>
        </w:r>
        <w:r w:rsidR="00CA2A3C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r</w:t>
        </w:r>
        <w:r w:rsidR="00CA2A3C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CA2A3C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e</w:t>
        </w:r>
        <w:r w:rsidR="00CA2A3C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CA2A3C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@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CA2A3C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CA2A3C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g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CA2A3C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</w:t>
        </w:r>
        <w:r w:rsidR="00CA2A3C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m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s</w:t>
        </w:r>
        <w:r w:rsidR="00CA2A3C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p</w:t>
        </w:r>
        <w:r w:rsidR="00CA2A3C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ar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CA2A3C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CA2A3C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CA2A3C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CA2A3C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o</w:t>
        </w:r>
        <w:r w:rsidR="00CA2A3C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l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.</w:t>
        </w:r>
        <w:r w:rsidR="00CA2A3C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co</w:t>
        </w:r>
        <w:r w:rsidR="00CA2A3C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.</w:t>
        </w:r>
        <w:r w:rsidR="00CA2A3C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uk</w:t>
        </w:r>
      </w:hyperlink>
      <w:r w:rsidR="00CA2A3C"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hyperlink r:id="rId7"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ww</w:t>
        </w:r>
        <w:r w:rsidR="00CA2A3C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w</w:t>
        </w:r>
        <w:r w:rsidR="00CA2A3C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CA2A3C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CA2A3C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CA2A3C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g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CA2A3C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a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ms</w:t>
        </w:r>
        <w:r w:rsidR="00CA2A3C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p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a</w:t>
        </w:r>
        <w:r w:rsidR="00CA2A3C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r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CA2A3C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s</w:t>
        </w:r>
        <w:r w:rsidR="00CA2A3C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c</w:t>
        </w:r>
        <w:r w:rsidR="00CA2A3C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h</w:t>
        </w:r>
        <w:r w:rsidR="00CA2A3C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oo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l</w:t>
        </w:r>
        <w:r w:rsidR="00CA2A3C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.</w:t>
        </w:r>
        <w:r w:rsidR="00CA2A3C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CA2A3C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o</w:t>
        </w:r>
        <w:r w:rsidR="00CA2A3C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CA2A3C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u</w:t>
        </w:r>
        <w:r w:rsidR="00CA2A3C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</w:hyperlink>
    </w:p>
    <w:p w14:paraId="4D578E07" w14:textId="77777777" w:rsidR="001A57CF" w:rsidRDefault="001A57CF">
      <w:pPr>
        <w:spacing w:line="184" w:lineRule="exact"/>
        <w:rPr>
          <w:rFonts w:ascii="Trebuchet MS" w:eastAsia="Trebuchet MS" w:hAnsi="Trebuchet MS" w:cs="Trebuchet MS"/>
          <w:sz w:val="16"/>
          <w:szCs w:val="16"/>
        </w:rPr>
        <w:sectPr w:rsidR="001A57CF">
          <w:type w:val="continuous"/>
          <w:pgSz w:w="11907" w:h="16860"/>
          <w:pgMar w:top="840" w:right="720" w:bottom="280" w:left="940" w:header="720" w:footer="720" w:gutter="0"/>
          <w:cols w:num="2" w:space="720" w:equalWidth="0">
            <w:col w:w="5292" w:space="1151"/>
            <w:col w:w="3804"/>
          </w:cols>
        </w:sectPr>
      </w:pPr>
    </w:p>
    <w:p w14:paraId="32F07863" w14:textId="77777777" w:rsidR="001A57CF" w:rsidRDefault="001A57CF">
      <w:pPr>
        <w:spacing w:before="10" w:line="190" w:lineRule="exact"/>
        <w:rPr>
          <w:sz w:val="19"/>
          <w:szCs w:val="19"/>
        </w:r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3"/>
        <w:gridCol w:w="7891"/>
      </w:tblGrid>
      <w:tr w:rsidR="001A57CF" w14:paraId="21E22C53" w14:textId="77777777" w:rsidTr="00732595">
        <w:trPr>
          <w:trHeight w:hRule="exact" w:val="521"/>
        </w:trPr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4E474E2C" w14:textId="77777777" w:rsidR="001A57CF" w:rsidRDefault="00CA2A3C" w:rsidP="005644C2">
            <w:pPr>
              <w:pStyle w:val="TableParagraph"/>
              <w:spacing w:line="360" w:lineRule="auto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e:</w:t>
            </w:r>
          </w:p>
        </w:tc>
        <w:tc>
          <w:tcPr>
            <w:tcW w:w="7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208ED084" w14:textId="642F33C2" w:rsidR="001A57CF" w:rsidRDefault="00AA7712" w:rsidP="005644C2">
            <w:pPr>
              <w:pStyle w:val="TableParagraph"/>
              <w:spacing w:line="360" w:lineRule="auto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</w:rPr>
              <w:t>HEAL</w:t>
            </w:r>
            <w:r w:rsidR="00F443CB"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</w:rPr>
              <w:t>H AND SOCIAL CARE TEACHER</w:t>
            </w:r>
          </w:p>
        </w:tc>
      </w:tr>
      <w:tr w:rsidR="001A57CF" w14:paraId="540CEDC3" w14:textId="77777777" w:rsidTr="00732595">
        <w:trPr>
          <w:trHeight w:hRule="exact" w:val="481"/>
        </w:trPr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7CCB33DB" w14:textId="77777777" w:rsidR="001A57CF" w:rsidRDefault="00CA2A3C" w:rsidP="005644C2">
            <w:pPr>
              <w:pStyle w:val="TableParagraph"/>
              <w:spacing w:line="360" w:lineRule="auto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Sa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bCs/>
              </w:rPr>
              <w:t>ry</w:t>
            </w:r>
            <w:r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/</w:t>
            </w:r>
            <w:r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Gr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de</w:t>
            </w:r>
            <w:r>
              <w:rPr>
                <w:rFonts w:ascii="Arial" w:eastAsia="Arial" w:hAnsi="Arial" w:cs="Arial"/>
                <w:b/>
                <w:bCs/>
              </w:rPr>
              <w:t>:</w:t>
            </w:r>
          </w:p>
        </w:tc>
        <w:tc>
          <w:tcPr>
            <w:tcW w:w="7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1A91523F" w14:textId="77777777" w:rsidR="001A57CF" w:rsidRDefault="00CA2A3C" w:rsidP="005644C2">
            <w:pPr>
              <w:pStyle w:val="TableParagraph"/>
              <w:spacing w:line="360" w:lineRule="auto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PS / UPS</w:t>
            </w:r>
          </w:p>
        </w:tc>
      </w:tr>
      <w:tr w:rsidR="001A57CF" w14:paraId="4CEB09CB" w14:textId="77777777" w:rsidTr="00732595">
        <w:trPr>
          <w:trHeight w:hRule="exact" w:val="480"/>
        </w:trPr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0F0A387F" w14:textId="77777777" w:rsidR="001A57CF" w:rsidRDefault="00CA2A3C" w:rsidP="005644C2">
            <w:pPr>
              <w:pStyle w:val="TableParagraph"/>
              <w:spacing w:line="360" w:lineRule="auto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:</w:t>
            </w:r>
          </w:p>
        </w:tc>
        <w:tc>
          <w:tcPr>
            <w:tcW w:w="7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16260DC5" w14:textId="71AA9AB1" w:rsidR="001A57CF" w:rsidRDefault="00AA7712" w:rsidP="00D66C17">
            <w:pPr>
              <w:pStyle w:val="TableParagraph"/>
              <w:spacing w:line="360" w:lineRule="auto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4"/>
                <w:szCs w:val="24"/>
              </w:rPr>
              <w:t>HEALTH AND SOCIAL CARE</w:t>
            </w:r>
          </w:p>
        </w:tc>
      </w:tr>
      <w:tr w:rsidR="001A57CF" w14:paraId="7C6CDE3D" w14:textId="77777777" w:rsidTr="00732595">
        <w:trPr>
          <w:trHeight w:hRule="exact" w:val="480"/>
        </w:trPr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6FE398AB" w14:textId="77777777" w:rsidR="001A57CF" w:rsidRDefault="00CA2A3C" w:rsidP="005644C2">
            <w:pPr>
              <w:pStyle w:val="TableParagraph"/>
              <w:spacing w:line="360" w:lineRule="auto"/>
              <w:ind w:lef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>
              <w:rPr>
                <w:rFonts w:ascii="Arial" w:eastAsia="Arial" w:hAnsi="Arial" w:cs="Arial"/>
                <w:b/>
                <w:bCs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o:</w:t>
            </w:r>
          </w:p>
        </w:tc>
        <w:tc>
          <w:tcPr>
            <w:tcW w:w="7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</w:tcPr>
          <w:p w14:paraId="0964D5DB" w14:textId="61AFC858" w:rsidR="001A57CF" w:rsidRDefault="00D66C17" w:rsidP="00D66C17">
            <w:pPr>
              <w:pStyle w:val="TableParagraph"/>
              <w:spacing w:line="360" w:lineRule="auto"/>
              <w:ind w:left="9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HEAD OF </w:t>
            </w:r>
            <w:r w:rsidR="00AA771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SOCIAL SCIENCE</w:t>
            </w:r>
          </w:p>
        </w:tc>
      </w:tr>
      <w:tr w:rsidR="001A57CF" w14:paraId="0674EC82" w14:textId="77777777" w:rsidTr="00732595">
        <w:trPr>
          <w:trHeight w:hRule="exact" w:val="1157"/>
        </w:trPr>
        <w:tc>
          <w:tcPr>
            <w:tcW w:w="10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6C663" w14:textId="77777777" w:rsidR="001A57CF" w:rsidRPr="00062161" w:rsidRDefault="00CA2A3C" w:rsidP="00B96010">
            <w:pPr>
              <w:pStyle w:val="TableParagraph"/>
              <w:spacing w:line="250" w:lineRule="exact"/>
              <w:ind w:left="109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Th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ss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 xml:space="preserve"> 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,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(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e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)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n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Tea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ay</w:t>
            </w:r>
          </w:p>
          <w:p w14:paraId="6E45CA75" w14:textId="77777777" w:rsidR="001A57CF" w:rsidRPr="00062161" w:rsidRDefault="00CA2A3C" w:rsidP="00B96010">
            <w:pPr>
              <w:pStyle w:val="TableParagraph"/>
              <w:spacing w:before="2" w:line="239" w:lineRule="auto"/>
              <w:ind w:left="102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z w:val="21"/>
                <w:szCs w:val="21"/>
              </w:rPr>
              <w:t>&amp;</w:t>
            </w:r>
            <w:r w:rsidRPr="00062161">
              <w:rPr>
                <w:rFonts w:ascii="Arial" w:eastAsia="Arial" w:hAnsi="Arial" w:cs="Arial"/>
                <w:spacing w:val="48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49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47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4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ib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4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4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47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q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4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5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48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.</w:t>
            </w:r>
            <w:r w:rsidRPr="00062161">
              <w:rPr>
                <w:rFonts w:ascii="Arial" w:eastAsia="Arial" w:hAnsi="Arial" w:cs="Arial"/>
                <w:spacing w:val="4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4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,</w:t>
            </w:r>
            <w:r w:rsidRPr="00062161">
              <w:rPr>
                <w:rFonts w:ascii="Arial" w:eastAsia="Arial" w:hAnsi="Arial" w:cs="Arial"/>
                <w:spacing w:val="48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4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pe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5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 r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q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st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7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la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ss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,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g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h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cu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x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 h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e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b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b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</w:tc>
      </w:tr>
      <w:tr w:rsidR="001A57CF" w14:paraId="064D8B10" w14:textId="77777777" w:rsidTr="00732595">
        <w:trPr>
          <w:trHeight w:hRule="exact" w:val="10209"/>
        </w:trPr>
        <w:tc>
          <w:tcPr>
            <w:tcW w:w="10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433C" w14:textId="6E58FE8F" w:rsidR="001A57CF" w:rsidRPr="00062161" w:rsidRDefault="000E5525" w:rsidP="000E5525">
            <w:pPr>
              <w:pStyle w:val="TableParagraph"/>
              <w:ind w:right="13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sz w:val="24"/>
                <w:szCs w:val="24"/>
              </w:rPr>
              <w:t xml:space="preserve">  </w:t>
            </w:r>
            <w:r w:rsidR="00CA2A3C"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Pu</w:t>
            </w:r>
            <w:r w:rsidR="00CA2A3C"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r</w:t>
            </w:r>
            <w:r w:rsidR="00CA2A3C" w:rsidRPr="00062161"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p</w:t>
            </w:r>
            <w:r w:rsidR="00CA2A3C"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o</w:t>
            </w:r>
            <w:r w:rsidR="00CA2A3C" w:rsidRPr="00062161">
              <w:rPr>
                <w:rFonts w:ascii="Arial" w:eastAsia="Arial" w:hAnsi="Arial" w:cs="Arial"/>
                <w:b/>
                <w:bCs/>
                <w:spacing w:val="-4"/>
                <w:sz w:val="21"/>
                <w:szCs w:val="21"/>
              </w:rPr>
              <w:t>s</w:t>
            </w:r>
            <w:r w:rsidR="00CA2A3C" w:rsidRPr="00062161"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e</w:t>
            </w:r>
            <w:r w:rsidR="00CA2A3C"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:</w:t>
            </w:r>
          </w:p>
          <w:p w14:paraId="7A7027E4" w14:textId="77777777" w:rsidR="001A57CF" w:rsidRPr="00062161" w:rsidRDefault="001A57CF">
            <w:pPr>
              <w:pStyle w:val="TableParagraph"/>
              <w:spacing w:before="16" w:line="240" w:lineRule="exact"/>
              <w:rPr>
                <w:sz w:val="21"/>
                <w:szCs w:val="21"/>
              </w:rPr>
            </w:pPr>
            <w:bookmarkStart w:id="0" w:name="_GoBack"/>
            <w:bookmarkEnd w:id="0"/>
          </w:p>
          <w:p w14:paraId="3BB74087" w14:textId="5080D6FB" w:rsidR="001A57CF" w:rsidRPr="00062161" w:rsidRDefault="00CA2A3C">
            <w:pPr>
              <w:pStyle w:val="TableParagraph"/>
              <w:ind w:left="102" w:right="131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z w:val="21"/>
                <w:szCs w:val="21"/>
              </w:rPr>
              <w:t>To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="00AA7712"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Health and Social Care</w:t>
            </w:r>
          </w:p>
          <w:p w14:paraId="003347B3" w14:textId="77777777" w:rsidR="001A57CF" w:rsidRPr="00062161" w:rsidRDefault="001A57CF">
            <w:pPr>
              <w:pStyle w:val="TableParagraph"/>
              <w:spacing w:before="9" w:line="240" w:lineRule="exact"/>
              <w:rPr>
                <w:sz w:val="21"/>
                <w:szCs w:val="21"/>
              </w:rPr>
            </w:pPr>
          </w:p>
          <w:p w14:paraId="4A524A89" w14:textId="77777777" w:rsidR="001A57CF" w:rsidRPr="00062161" w:rsidRDefault="00CA2A3C">
            <w:pPr>
              <w:pStyle w:val="TableParagraph"/>
              <w:ind w:left="102" w:right="131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b/>
                <w:bCs/>
                <w:spacing w:val="5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b/>
                <w:bCs/>
                <w:spacing w:val="-16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b/>
                <w:bCs/>
                <w:spacing w:val="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N </w:t>
            </w:r>
            <w:r w:rsidRPr="00062161">
              <w:rPr>
                <w:rFonts w:ascii="Arial" w:eastAsia="Arial" w:hAnsi="Arial" w:cs="Arial"/>
                <w:b/>
                <w:bCs/>
                <w:spacing w:val="1"/>
                <w:sz w:val="21"/>
                <w:szCs w:val="21"/>
              </w:rPr>
              <w:t>(</w:t>
            </w:r>
            <w:r w:rsidRPr="00062161">
              <w:rPr>
                <w:rFonts w:ascii="Arial" w:eastAsia="Arial" w:hAnsi="Arial" w:cs="Arial"/>
                <w:b/>
                <w:bCs/>
                <w:spacing w:val="-4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b/>
                <w:bCs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)</w:t>
            </w:r>
            <w:r w:rsidRPr="00062161">
              <w:rPr>
                <w:rFonts w:ascii="Arial" w:eastAsia="Arial" w:hAnsi="Arial" w:cs="Arial"/>
                <w:b/>
                <w:bCs/>
                <w:spacing w:val="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bCs/>
                <w:spacing w:val="-4"/>
                <w:sz w:val="21"/>
                <w:szCs w:val="21"/>
              </w:rPr>
              <w:t>DU</w:t>
            </w:r>
            <w:r w:rsidRPr="00062161">
              <w:rPr>
                <w:rFonts w:ascii="Arial" w:eastAsia="Arial" w:hAnsi="Arial" w:cs="Arial"/>
                <w:b/>
                <w:bCs/>
                <w:spacing w:val="-6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b/>
                <w:bCs/>
                <w:spacing w:val="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S</w:t>
            </w:r>
          </w:p>
          <w:p w14:paraId="77D9B159" w14:textId="2B3461C8" w:rsidR="00AA7712" w:rsidRPr="00062161" w:rsidRDefault="00AA7712">
            <w:pPr>
              <w:pStyle w:val="TableParagraph"/>
              <w:spacing w:before="4"/>
              <w:ind w:left="102" w:right="131"/>
              <w:rPr>
                <w:rFonts w:ascii="Arial" w:eastAsia="Arial" w:hAnsi="Arial" w:cs="Arial"/>
                <w:spacing w:val="1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Teaching Health and Social Care KS4 and KS5</w:t>
            </w:r>
          </w:p>
          <w:p w14:paraId="22375F6F" w14:textId="79C4395E" w:rsidR="001A57CF" w:rsidRPr="00062161" w:rsidRDefault="00CA2A3C">
            <w:pPr>
              <w:pStyle w:val="TableParagraph"/>
              <w:spacing w:before="4"/>
              <w:ind w:left="102" w:right="131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x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7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C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he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4154EDB5" w14:textId="77777777" w:rsidR="001A57CF" w:rsidRPr="00062161" w:rsidRDefault="001A57CF">
            <w:pPr>
              <w:pStyle w:val="TableParagraph"/>
              <w:spacing w:before="19" w:line="280" w:lineRule="exact"/>
              <w:rPr>
                <w:sz w:val="21"/>
                <w:szCs w:val="21"/>
              </w:rPr>
            </w:pPr>
          </w:p>
          <w:p w14:paraId="722FFE0F" w14:textId="77777777" w:rsidR="001A57CF" w:rsidRPr="00062161" w:rsidRDefault="00CA2A3C">
            <w:pPr>
              <w:pStyle w:val="TableParagraph"/>
              <w:ind w:left="102" w:right="131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b/>
                <w:bCs/>
                <w:spacing w:val="-6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each</w:t>
            </w:r>
            <w:r w:rsidRPr="00062161">
              <w:rPr>
                <w:rFonts w:ascii="Arial" w:eastAsia="Arial" w:hAnsi="Arial" w:cs="Arial"/>
                <w:b/>
                <w:bCs/>
                <w:spacing w:val="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g </w:t>
            </w:r>
            <w:r w:rsidRPr="00062161"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b/>
                <w:bCs/>
                <w:spacing w:val="-4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ng</w:t>
            </w:r>
          </w:p>
          <w:p w14:paraId="36328654" w14:textId="77777777" w:rsidR="001A57CF" w:rsidRPr="00062161" w:rsidRDefault="001A57CF">
            <w:pPr>
              <w:pStyle w:val="TableParagraph"/>
              <w:spacing w:before="18" w:line="240" w:lineRule="exact"/>
              <w:rPr>
                <w:sz w:val="21"/>
                <w:szCs w:val="21"/>
              </w:rPr>
            </w:pPr>
          </w:p>
          <w:p w14:paraId="0C367AB2" w14:textId="260459F5" w:rsidR="0048410B" w:rsidRPr="00062161" w:rsidRDefault="0048410B">
            <w:pPr>
              <w:pStyle w:val="ListParagraph"/>
              <w:numPr>
                <w:ilvl w:val="0"/>
                <w:numId w:val="3"/>
              </w:numPr>
              <w:tabs>
                <w:tab w:val="left" w:pos="822"/>
              </w:tabs>
              <w:ind w:left="822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Organise and manage an appropriate learning environment.</w:t>
            </w:r>
          </w:p>
          <w:p w14:paraId="0B3E8104" w14:textId="337656A3" w:rsidR="001A57CF" w:rsidRPr="00062161" w:rsidRDefault="00CA2A3C">
            <w:pPr>
              <w:pStyle w:val="ListParagraph"/>
              <w:numPr>
                <w:ilvl w:val="0"/>
                <w:numId w:val="3"/>
              </w:numPr>
              <w:tabs>
                <w:tab w:val="left" w:pos="822"/>
              </w:tabs>
              <w:spacing w:before="2" w:line="241" w:lineRule="auto"/>
              <w:ind w:left="822" w:right="131" w:hanging="360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b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1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10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1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de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rt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’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0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ba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pacing w:val="18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1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0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5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1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10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20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19"/>
                <w:sz w:val="21"/>
                <w:szCs w:val="21"/>
              </w:rPr>
              <w:t xml:space="preserve"> </w:t>
            </w:r>
            <w:r w:rsidR="00AA7712"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Health and Social Care</w:t>
            </w:r>
            <w:r w:rsidRPr="00062161">
              <w:rPr>
                <w:rFonts w:ascii="Arial" w:eastAsia="Arial" w:hAnsi="Arial" w:cs="Arial"/>
                <w:spacing w:val="1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1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19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10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 xml:space="preserve">he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ch </w:t>
            </w:r>
            <w:r w:rsidR="0048410B"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differentiates between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abi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le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s.</w:t>
            </w:r>
          </w:p>
          <w:p w14:paraId="5DE67385" w14:textId="6420C4A0" w:rsidR="0048410B" w:rsidRPr="00062161" w:rsidRDefault="0048410B">
            <w:pPr>
              <w:pStyle w:val="ListParagraph"/>
              <w:numPr>
                <w:ilvl w:val="0"/>
                <w:numId w:val="3"/>
              </w:numPr>
              <w:tabs>
                <w:tab w:val="left" w:pos="822"/>
              </w:tabs>
              <w:spacing w:before="2" w:line="241" w:lineRule="auto"/>
              <w:ind w:left="822" w:right="131" w:hanging="360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z w:val="21"/>
                <w:szCs w:val="21"/>
              </w:rPr>
              <w:t>Select and prepare resources necessary to deliver learning activities, taking account of students’ interests and languages and cultural backgrounds.</w:t>
            </w:r>
          </w:p>
          <w:p w14:paraId="77E821AF" w14:textId="759DA250" w:rsidR="001A57CF" w:rsidRPr="00062161" w:rsidRDefault="00CA2A3C">
            <w:pPr>
              <w:pStyle w:val="ListParagraph"/>
              <w:numPr>
                <w:ilvl w:val="0"/>
                <w:numId w:val="3"/>
              </w:numPr>
              <w:tabs>
                <w:tab w:val="left" w:pos="822"/>
              </w:tabs>
              <w:spacing w:line="252" w:lineRule="exact"/>
              <w:ind w:left="822" w:right="197" w:hanging="360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b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g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,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e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ie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he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10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4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0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pacing w:val="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ey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4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&amp;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5.</w:t>
            </w:r>
          </w:p>
          <w:p w14:paraId="6E62AEC4" w14:textId="77777777" w:rsidR="001A57CF" w:rsidRPr="00062161" w:rsidRDefault="00CA2A3C">
            <w:pPr>
              <w:pStyle w:val="ListParagraph"/>
              <w:numPr>
                <w:ilvl w:val="0"/>
                <w:numId w:val="3"/>
              </w:numPr>
              <w:tabs>
                <w:tab w:val="left" w:pos="822"/>
              </w:tabs>
              <w:spacing w:before="1"/>
              <w:ind w:left="822" w:hanging="360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h co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,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su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an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q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ed.</w:t>
            </w:r>
          </w:p>
          <w:p w14:paraId="5AD786F1" w14:textId="77777777" w:rsidR="001A57CF" w:rsidRPr="00062161" w:rsidRDefault="00CA2A3C">
            <w:pPr>
              <w:pStyle w:val="ListParagraph"/>
              <w:numPr>
                <w:ilvl w:val="0"/>
                <w:numId w:val="3"/>
              </w:numPr>
              <w:tabs>
                <w:tab w:val="left" w:pos="822"/>
              </w:tabs>
              <w:spacing w:before="6" w:line="252" w:lineRule="exact"/>
              <w:ind w:left="822" w:right="565" w:hanging="360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B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8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sh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ud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,</w:t>
            </w:r>
            <w:r w:rsidRPr="00062161">
              <w:rPr>
                <w:rFonts w:ascii="Arial" w:eastAsia="Arial" w:hAnsi="Arial" w:cs="Arial"/>
                <w:spacing w:val="10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mp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ch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’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 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nc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1960C191" w14:textId="77777777" w:rsidR="001A57CF" w:rsidRPr="00062161" w:rsidRDefault="001A57CF">
            <w:pPr>
              <w:pStyle w:val="TableParagraph"/>
              <w:spacing w:before="2" w:line="240" w:lineRule="exact"/>
              <w:rPr>
                <w:sz w:val="21"/>
                <w:szCs w:val="21"/>
              </w:rPr>
            </w:pPr>
          </w:p>
          <w:p w14:paraId="2FEE8E60" w14:textId="77777777" w:rsidR="001A57CF" w:rsidRPr="00062161" w:rsidRDefault="00CA2A3C">
            <w:pPr>
              <w:pStyle w:val="TableParagraph"/>
              <w:ind w:left="162" w:right="131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b/>
                <w:bCs/>
                <w:spacing w:val="-16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b/>
                <w:bCs/>
                <w:spacing w:val="2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sess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,</w:t>
            </w:r>
            <w:r w:rsidRPr="00062161">
              <w:rPr>
                <w:rFonts w:ascii="Arial" w:eastAsia="Arial" w:hAnsi="Arial" w:cs="Arial"/>
                <w:b/>
                <w:bCs/>
                <w:spacing w:val="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bCs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b/>
                <w:bCs/>
                <w:spacing w:val="-4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b/>
                <w:bCs/>
                <w:spacing w:val="-6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g 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an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bCs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ng</w:t>
            </w:r>
          </w:p>
          <w:p w14:paraId="6DD8C347" w14:textId="77777777" w:rsidR="001A57CF" w:rsidRPr="00062161" w:rsidRDefault="001A57CF">
            <w:pPr>
              <w:pStyle w:val="TableParagraph"/>
              <w:spacing w:before="5" w:line="260" w:lineRule="exact"/>
              <w:rPr>
                <w:sz w:val="21"/>
                <w:szCs w:val="21"/>
              </w:rPr>
            </w:pPr>
          </w:p>
          <w:p w14:paraId="2FC862CB" w14:textId="77777777" w:rsidR="001A57CF" w:rsidRPr="00062161" w:rsidRDefault="00CA2A3C">
            <w:pPr>
              <w:pStyle w:val="ListParagraph"/>
              <w:numPr>
                <w:ilvl w:val="0"/>
                <w:numId w:val="2"/>
              </w:numPr>
              <w:tabs>
                <w:tab w:val="left" w:pos="822"/>
              </w:tabs>
              <w:spacing w:line="252" w:lineRule="exact"/>
              <w:ind w:left="822" w:right="452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7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7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7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d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ss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n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nc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ry r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q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3582E415" w14:textId="77777777" w:rsidR="001A57CF" w:rsidRPr="00062161" w:rsidRDefault="00CA2A3C">
            <w:pPr>
              <w:pStyle w:val="ListParagraph"/>
              <w:numPr>
                <w:ilvl w:val="0"/>
                <w:numId w:val="2"/>
              </w:numPr>
              <w:tabs>
                <w:tab w:val="left" w:pos="820"/>
              </w:tabs>
              <w:spacing w:line="246" w:lineRule="exact"/>
              <w:ind w:left="820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rk</w:t>
            </w:r>
            <w:r w:rsidRPr="00062161">
              <w:rPr>
                <w:rFonts w:ascii="Arial" w:eastAsia="Arial" w:hAnsi="Arial" w:cs="Arial"/>
                <w:spacing w:val="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,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g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,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l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e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h 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ol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de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l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7974C767" w14:textId="77777777" w:rsidR="001A57CF" w:rsidRPr="00062161" w:rsidRDefault="00CA2A3C">
            <w:pPr>
              <w:pStyle w:val="ListParagraph"/>
              <w:numPr>
                <w:ilvl w:val="0"/>
                <w:numId w:val="2"/>
              </w:numPr>
              <w:tabs>
                <w:tab w:val="left" w:pos="820"/>
              </w:tabs>
              <w:spacing w:before="1"/>
              <w:ind w:left="820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’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ss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g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li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1012A917" w14:textId="77777777" w:rsidR="001A57CF" w:rsidRPr="00062161" w:rsidRDefault="00CA2A3C">
            <w:pPr>
              <w:pStyle w:val="ListParagraph"/>
              <w:numPr>
                <w:ilvl w:val="0"/>
                <w:numId w:val="2"/>
              </w:numPr>
              <w:tabs>
                <w:tab w:val="left" w:pos="820"/>
              </w:tabs>
              <w:spacing w:before="2"/>
              <w:ind w:left="820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Co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da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ry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lin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it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h sc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36ED95C6" w14:textId="77777777" w:rsidR="001A57CF" w:rsidRPr="00062161" w:rsidRDefault="00CA2A3C">
            <w:pPr>
              <w:pStyle w:val="ListParagraph"/>
              <w:numPr>
                <w:ilvl w:val="0"/>
                <w:numId w:val="2"/>
              </w:numPr>
              <w:tabs>
                <w:tab w:val="left" w:pos="820"/>
              </w:tabs>
              <w:spacing w:before="2" w:line="254" w:lineRule="exact"/>
              <w:ind w:left="820" w:right="199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s’</w:t>
            </w:r>
            <w:r w:rsidRPr="00062161">
              <w:rPr>
                <w:rFonts w:ascii="Arial" w:eastAsia="Arial" w:hAnsi="Arial" w:cs="Arial"/>
                <w:spacing w:val="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4"/>
                <w:sz w:val="21"/>
                <w:szCs w:val="21"/>
              </w:rPr>
              <w:t>q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d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nd 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p 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6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b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7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t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ce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9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h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o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pacing w:val="-6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ro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e.</w:t>
            </w:r>
          </w:p>
          <w:p w14:paraId="53978C2B" w14:textId="77777777" w:rsidR="001A57CF" w:rsidRPr="00062161" w:rsidRDefault="001A57CF">
            <w:pPr>
              <w:pStyle w:val="TableParagraph"/>
              <w:spacing w:before="7" w:line="240" w:lineRule="exact"/>
              <w:rPr>
                <w:sz w:val="21"/>
                <w:szCs w:val="21"/>
              </w:rPr>
            </w:pPr>
          </w:p>
          <w:p w14:paraId="77E93325" w14:textId="77777777" w:rsidR="001A57CF" w:rsidRPr="00062161" w:rsidRDefault="00CA2A3C">
            <w:pPr>
              <w:pStyle w:val="TableParagraph"/>
              <w:ind w:left="184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utor</w:t>
            </w:r>
            <w:r w:rsidRPr="00062161">
              <w:rPr>
                <w:rFonts w:ascii="Arial" w:eastAsia="Arial" w:hAnsi="Arial" w:cs="Arial"/>
                <w:b/>
                <w:bCs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ole</w:t>
            </w:r>
          </w:p>
          <w:p w14:paraId="485C175D" w14:textId="77777777" w:rsidR="001A57CF" w:rsidRPr="00062161" w:rsidRDefault="001A57CF">
            <w:pPr>
              <w:pStyle w:val="TableParagraph"/>
              <w:spacing w:before="1" w:line="260" w:lineRule="exact"/>
              <w:rPr>
                <w:sz w:val="21"/>
                <w:szCs w:val="21"/>
              </w:rPr>
            </w:pPr>
          </w:p>
          <w:p w14:paraId="0FF92D9E" w14:textId="77777777" w:rsidR="001A57CF" w:rsidRPr="00062161" w:rsidRDefault="00CA2A3C">
            <w:pPr>
              <w:pStyle w:val="ListParagraph"/>
              <w:numPr>
                <w:ilvl w:val="0"/>
                <w:numId w:val="1"/>
              </w:numPr>
              <w:tabs>
                <w:tab w:val="left" w:pos="551"/>
              </w:tabs>
              <w:spacing w:line="252" w:lineRule="exact"/>
              <w:ind w:left="551" w:right="154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res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b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ili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p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nc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ng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rati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n,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ma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l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tori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7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the d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ery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of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PS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/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Ci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z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sh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  <w:p w14:paraId="6557D047" w14:textId="77777777" w:rsidR="001A57CF" w:rsidRPr="00062161" w:rsidRDefault="00CA2A3C">
            <w:pPr>
              <w:pStyle w:val="ListParagraph"/>
              <w:numPr>
                <w:ilvl w:val="0"/>
                <w:numId w:val="1"/>
              </w:numPr>
              <w:tabs>
                <w:tab w:val="left" w:pos="551"/>
              </w:tabs>
              <w:spacing w:line="251" w:lineRule="exact"/>
              <w:ind w:left="551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M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tor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 s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ta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for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the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soc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al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c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emic p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ress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l s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the</w:t>
            </w:r>
            <w:r w:rsidRPr="00062161">
              <w:rPr>
                <w:rFonts w:ascii="Arial" w:eastAsia="Arial" w:hAnsi="Arial" w:cs="Arial"/>
                <w:spacing w:val="-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Gro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p.</w:t>
            </w:r>
          </w:p>
          <w:p w14:paraId="682C3D81" w14:textId="5E0B9B06" w:rsidR="001A57CF" w:rsidRDefault="00CA2A3C">
            <w:pPr>
              <w:pStyle w:val="ListParagraph"/>
              <w:numPr>
                <w:ilvl w:val="0"/>
                <w:numId w:val="1"/>
              </w:numPr>
              <w:tabs>
                <w:tab w:val="left" w:pos="551"/>
              </w:tabs>
              <w:spacing w:before="3" w:line="252" w:lineRule="exact"/>
              <w:ind w:left="551" w:right="286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b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up a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g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ati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ns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h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p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th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the 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tu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the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Gro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u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so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th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th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w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l 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k</w:t>
            </w:r>
            <w:r w:rsidRPr="00062161">
              <w:rPr>
                <w:rFonts w:ascii="Arial" w:eastAsia="Arial" w:hAnsi="Arial" w:cs="Arial"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 xml:space="preserve">to 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y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ou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pacing w:val="3"/>
                <w:sz w:val="21"/>
                <w:szCs w:val="21"/>
              </w:rPr>
              <w:t>f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su</w:t>
            </w:r>
            <w:r w:rsidRPr="00062161">
              <w:rPr>
                <w:rFonts w:ascii="Arial" w:eastAsia="Arial" w:hAnsi="Arial" w:cs="Arial"/>
                <w:spacing w:val="-4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o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rt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d ad</w:t>
            </w:r>
            <w:r w:rsidRPr="00062161">
              <w:rPr>
                <w:rFonts w:ascii="Arial" w:eastAsia="Arial" w:hAnsi="Arial" w:cs="Arial"/>
                <w:spacing w:val="-3"/>
                <w:sz w:val="21"/>
                <w:szCs w:val="21"/>
              </w:rPr>
              <w:t>v</w:t>
            </w:r>
            <w:r w:rsidRPr="00062161">
              <w:rPr>
                <w:rFonts w:ascii="Arial" w:eastAsia="Arial" w:hAnsi="Arial" w:cs="Arial"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sz w:val="21"/>
                <w:szCs w:val="21"/>
              </w:rPr>
              <w:t>ce.</w:t>
            </w:r>
          </w:p>
          <w:p w14:paraId="7E4727D2" w14:textId="77777777" w:rsidR="00062161" w:rsidRPr="00062161" w:rsidRDefault="00062161" w:rsidP="00062161">
            <w:pPr>
              <w:pStyle w:val="ListParagraph"/>
              <w:tabs>
                <w:tab w:val="left" w:pos="551"/>
              </w:tabs>
              <w:spacing w:before="3" w:line="252" w:lineRule="exact"/>
              <w:ind w:left="551" w:right="286"/>
              <w:rPr>
                <w:rFonts w:ascii="Arial" w:eastAsia="Arial" w:hAnsi="Arial" w:cs="Arial"/>
                <w:sz w:val="21"/>
                <w:szCs w:val="21"/>
              </w:rPr>
            </w:pPr>
          </w:p>
          <w:p w14:paraId="3DC20E03" w14:textId="5C229D65" w:rsidR="00062161" w:rsidRPr="00062161" w:rsidRDefault="00062161" w:rsidP="00062161">
            <w:pPr>
              <w:tabs>
                <w:tab w:val="left" w:pos="551"/>
              </w:tabs>
              <w:spacing w:before="3" w:line="252" w:lineRule="exact"/>
              <w:ind w:right="286"/>
              <w:rPr>
                <w:rFonts w:ascii="Arial" w:eastAsia="Arial" w:hAnsi="Arial" w:cs="Arial"/>
                <w:sz w:val="21"/>
                <w:szCs w:val="21"/>
              </w:rPr>
            </w:pPr>
            <w:r w:rsidRPr="00062161">
              <w:rPr>
                <w:rFonts w:ascii="Arial" w:eastAsia="Arial" w:hAnsi="Arial" w:cs="Arial"/>
                <w:b/>
                <w:spacing w:val="-1"/>
                <w:sz w:val="21"/>
                <w:szCs w:val="21"/>
              </w:rPr>
              <w:t xml:space="preserve">   A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ny</w:t>
            </w:r>
            <w:r w:rsidRPr="00062161"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oth</w:t>
            </w:r>
            <w:r w:rsidRPr="00062161">
              <w:rPr>
                <w:rFonts w:ascii="Arial" w:eastAsia="Arial" w:hAnsi="Arial" w:cs="Arial"/>
                <w:b/>
                <w:spacing w:val="-3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b/>
                <w:spacing w:val="-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re</w:t>
            </w:r>
            <w:r w:rsidRPr="00062161">
              <w:rPr>
                <w:rFonts w:ascii="Arial" w:eastAsia="Arial" w:hAnsi="Arial" w:cs="Arial"/>
                <w:b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so</w:t>
            </w:r>
            <w:r w:rsidRPr="00062161">
              <w:rPr>
                <w:rFonts w:ascii="Arial" w:eastAsia="Arial" w:hAnsi="Arial" w:cs="Arial"/>
                <w:b/>
                <w:spacing w:val="-1"/>
                <w:sz w:val="21"/>
                <w:szCs w:val="21"/>
              </w:rPr>
              <w:t>n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b/>
                <w:spacing w:val="-1"/>
                <w:sz w:val="21"/>
                <w:szCs w:val="21"/>
              </w:rPr>
              <w:t>b</w:t>
            </w:r>
            <w:r w:rsidRPr="00062161"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l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 xml:space="preserve">e </w:t>
            </w:r>
            <w:r w:rsidRPr="00062161">
              <w:rPr>
                <w:rFonts w:ascii="Arial" w:eastAsia="Arial" w:hAnsi="Arial" w:cs="Arial"/>
                <w:b/>
                <w:spacing w:val="-3"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uti</w:t>
            </w:r>
            <w:r w:rsidRPr="00062161">
              <w:rPr>
                <w:rFonts w:ascii="Arial" w:eastAsia="Arial" w:hAnsi="Arial" w:cs="Arial"/>
                <w:b/>
                <w:spacing w:val="-1"/>
                <w:sz w:val="21"/>
                <w:szCs w:val="21"/>
              </w:rPr>
              <w:t>e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s</w:t>
            </w:r>
            <w:r w:rsidRPr="00062161">
              <w:rPr>
                <w:rFonts w:ascii="Arial" w:eastAsia="Arial" w:hAnsi="Arial" w:cs="Arial"/>
                <w:b/>
                <w:spacing w:val="1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as</w:t>
            </w:r>
            <w:r w:rsidRPr="00062161"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d</w:t>
            </w:r>
            <w:r w:rsidRPr="00062161"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rected</w:t>
            </w:r>
            <w:r w:rsidRPr="00062161"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by</w:t>
            </w:r>
            <w:r w:rsidRPr="00062161"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the</w:t>
            </w:r>
            <w:r w:rsidRPr="00062161">
              <w:rPr>
                <w:rFonts w:ascii="Arial" w:eastAsia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062161">
              <w:rPr>
                <w:rFonts w:ascii="Arial" w:eastAsia="Arial" w:hAnsi="Arial" w:cs="Arial"/>
                <w:b/>
                <w:spacing w:val="-1"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r</w:t>
            </w:r>
            <w:r w:rsidRPr="00062161"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nc</w:t>
            </w:r>
            <w:r w:rsidRPr="00062161"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i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p</w:t>
            </w:r>
            <w:r w:rsidRPr="00062161">
              <w:rPr>
                <w:rFonts w:ascii="Arial" w:eastAsia="Arial" w:hAnsi="Arial" w:cs="Arial"/>
                <w:b/>
                <w:spacing w:val="-1"/>
                <w:sz w:val="21"/>
                <w:szCs w:val="21"/>
              </w:rPr>
              <w:t>a</w:t>
            </w:r>
            <w:r w:rsidRPr="00062161">
              <w:rPr>
                <w:rFonts w:ascii="Arial" w:eastAsia="Arial" w:hAnsi="Arial" w:cs="Arial"/>
                <w:b/>
                <w:sz w:val="21"/>
                <w:szCs w:val="21"/>
              </w:rPr>
              <w:t>l.</w:t>
            </w:r>
          </w:p>
          <w:p w14:paraId="74DE1160" w14:textId="7384E8A3" w:rsidR="000E5525" w:rsidRPr="000E5525" w:rsidRDefault="000E5525" w:rsidP="000E5525">
            <w:pPr>
              <w:tabs>
                <w:tab w:val="left" w:pos="551"/>
              </w:tabs>
              <w:spacing w:before="3" w:line="252" w:lineRule="exact"/>
              <w:ind w:left="306" w:right="286"/>
              <w:rPr>
                <w:rFonts w:ascii="Arial" w:eastAsia="Arial" w:hAnsi="Arial" w:cs="Arial"/>
              </w:rPr>
            </w:pPr>
          </w:p>
        </w:tc>
      </w:tr>
    </w:tbl>
    <w:p w14:paraId="67DC899A" w14:textId="71044034" w:rsidR="001A57CF" w:rsidRDefault="00CA2A3C">
      <w:pPr>
        <w:spacing w:before="35" w:line="260" w:lineRule="auto"/>
        <w:ind w:left="1546" w:right="924" w:hanging="903"/>
        <w:rPr>
          <w:rFonts w:ascii="Trebuchet MS" w:eastAsia="Trebuchet MS" w:hAnsi="Trebuchet MS" w:cs="Trebuchet MS"/>
          <w:sz w:val="12"/>
          <w:szCs w:val="12"/>
        </w:rPr>
      </w:pP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y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t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ble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3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y 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 by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re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ng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3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W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wi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nu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4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0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77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3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880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1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[an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V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 xml:space="preserve"> </w:t>
      </w:r>
    </w:p>
    <w:sectPr w:rsidR="001A57CF">
      <w:type w:val="continuous"/>
      <w:pgSz w:w="11907" w:h="16860"/>
      <w:pgMar w:top="840" w:right="72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13161"/>
    <w:multiLevelType w:val="hybridMultilevel"/>
    <w:tmpl w:val="0BBED2D2"/>
    <w:lvl w:ilvl="0" w:tplc="5014634E">
      <w:start w:val="1"/>
      <w:numFmt w:val="decimal"/>
      <w:lvlText w:val="%1."/>
      <w:lvlJc w:val="left"/>
      <w:pPr>
        <w:ind w:hanging="363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1" w:tplc="166EEEB6">
      <w:start w:val="1"/>
      <w:numFmt w:val="bullet"/>
      <w:lvlText w:val="•"/>
      <w:lvlJc w:val="left"/>
      <w:rPr>
        <w:rFonts w:hint="default"/>
      </w:rPr>
    </w:lvl>
    <w:lvl w:ilvl="2" w:tplc="4DB6C5A0">
      <w:start w:val="1"/>
      <w:numFmt w:val="bullet"/>
      <w:lvlText w:val="•"/>
      <w:lvlJc w:val="left"/>
      <w:rPr>
        <w:rFonts w:hint="default"/>
      </w:rPr>
    </w:lvl>
    <w:lvl w:ilvl="3" w:tplc="37F8A7BE">
      <w:start w:val="1"/>
      <w:numFmt w:val="bullet"/>
      <w:lvlText w:val="•"/>
      <w:lvlJc w:val="left"/>
      <w:rPr>
        <w:rFonts w:hint="default"/>
      </w:rPr>
    </w:lvl>
    <w:lvl w:ilvl="4" w:tplc="AF829BC8">
      <w:start w:val="1"/>
      <w:numFmt w:val="bullet"/>
      <w:lvlText w:val="•"/>
      <w:lvlJc w:val="left"/>
      <w:rPr>
        <w:rFonts w:hint="default"/>
      </w:rPr>
    </w:lvl>
    <w:lvl w:ilvl="5" w:tplc="AD24D47A">
      <w:start w:val="1"/>
      <w:numFmt w:val="bullet"/>
      <w:lvlText w:val="•"/>
      <w:lvlJc w:val="left"/>
      <w:rPr>
        <w:rFonts w:hint="default"/>
      </w:rPr>
    </w:lvl>
    <w:lvl w:ilvl="6" w:tplc="EE9464D6">
      <w:start w:val="1"/>
      <w:numFmt w:val="bullet"/>
      <w:lvlText w:val="•"/>
      <w:lvlJc w:val="left"/>
      <w:rPr>
        <w:rFonts w:hint="default"/>
      </w:rPr>
    </w:lvl>
    <w:lvl w:ilvl="7" w:tplc="D032B206">
      <w:start w:val="1"/>
      <w:numFmt w:val="bullet"/>
      <w:lvlText w:val="•"/>
      <w:lvlJc w:val="left"/>
      <w:rPr>
        <w:rFonts w:hint="default"/>
      </w:rPr>
    </w:lvl>
    <w:lvl w:ilvl="8" w:tplc="FFBEE6B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FC148C1"/>
    <w:multiLevelType w:val="hybridMultilevel"/>
    <w:tmpl w:val="CEF2BFBE"/>
    <w:lvl w:ilvl="0" w:tplc="85581BB6">
      <w:start w:val="1"/>
      <w:numFmt w:val="decimal"/>
      <w:lvlText w:val="%1."/>
      <w:lvlJc w:val="left"/>
      <w:pPr>
        <w:ind w:hanging="360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1" w:tplc="845E6ADE">
      <w:start w:val="1"/>
      <w:numFmt w:val="bullet"/>
      <w:lvlText w:val="•"/>
      <w:lvlJc w:val="left"/>
      <w:rPr>
        <w:rFonts w:hint="default"/>
      </w:rPr>
    </w:lvl>
    <w:lvl w:ilvl="2" w:tplc="52EEDA1A">
      <w:start w:val="1"/>
      <w:numFmt w:val="bullet"/>
      <w:lvlText w:val="•"/>
      <w:lvlJc w:val="left"/>
      <w:rPr>
        <w:rFonts w:hint="default"/>
      </w:rPr>
    </w:lvl>
    <w:lvl w:ilvl="3" w:tplc="9780A0DA">
      <w:start w:val="1"/>
      <w:numFmt w:val="bullet"/>
      <w:lvlText w:val="•"/>
      <w:lvlJc w:val="left"/>
      <w:rPr>
        <w:rFonts w:hint="default"/>
      </w:rPr>
    </w:lvl>
    <w:lvl w:ilvl="4" w:tplc="3D10F14C">
      <w:start w:val="1"/>
      <w:numFmt w:val="bullet"/>
      <w:lvlText w:val="•"/>
      <w:lvlJc w:val="left"/>
      <w:rPr>
        <w:rFonts w:hint="default"/>
      </w:rPr>
    </w:lvl>
    <w:lvl w:ilvl="5" w:tplc="B690481C">
      <w:start w:val="1"/>
      <w:numFmt w:val="bullet"/>
      <w:lvlText w:val="•"/>
      <w:lvlJc w:val="left"/>
      <w:rPr>
        <w:rFonts w:hint="default"/>
      </w:rPr>
    </w:lvl>
    <w:lvl w:ilvl="6" w:tplc="BD060986">
      <w:start w:val="1"/>
      <w:numFmt w:val="bullet"/>
      <w:lvlText w:val="•"/>
      <w:lvlJc w:val="left"/>
      <w:rPr>
        <w:rFonts w:hint="default"/>
      </w:rPr>
    </w:lvl>
    <w:lvl w:ilvl="7" w:tplc="9F3C65D6">
      <w:start w:val="1"/>
      <w:numFmt w:val="bullet"/>
      <w:lvlText w:val="•"/>
      <w:lvlJc w:val="left"/>
      <w:rPr>
        <w:rFonts w:hint="default"/>
      </w:rPr>
    </w:lvl>
    <w:lvl w:ilvl="8" w:tplc="1D2C6386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5FC25D68"/>
    <w:multiLevelType w:val="hybridMultilevel"/>
    <w:tmpl w:val="37483EE2"/>
    <w:lvl w:ilvl="0" w:tplc="E528C28C">
      <w:start w:val="1"/>
      <w:numFmt w:val="decimal"/>
      <w:lvlText w:val="%1."/>
      <w:lvlJc w:val="left"/>
      <w:pPr>
        <w:ind w:hanging="245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1" w:tplc="1A16488E">
      <w:start w:val="1"/>
      <w:numFmt w:val="bullet"/>
      <w:lvlText w:val="•"/>
      <w:lvlJc w:val="left"/>
      <w:rPr>
        <w:rFonts w:hint="default"/>
      </w:rPr>
    </w:lvl>
    <w:lvl w:ilvl="2" w:tplc="EB247BD4">
      <w:start w:val="1"/>
      <w:numFmt w:val="bullet"/>
      <w:lvlText w:val="•"/>
      <w:lvlJc w:val="left"/>
      <w:rPr>
        <w:rFonts w:hint="default"/>
      </w:rPr>
    </w:lvl>
    <w:lvl w:ilvl="3" w:tplc="FE56F50E">
      <w:start w:val="1"/>
      <w:numFmt w:val="bullet"/>
      <w:lvlText w:val="•"/>
      <w:lvlJc w:val="left"/>
      <w:rPr>
        <w:rFonts w:hint="default"/>
      </w:rPr>
    </w:lvl>
    <w:lvl w:ilvl="4" w:tplc="9E16470C">
      <w:start w:val="1"/>
      <w:numFmt w:val="bullet"/>
      <w:lvlText w:val="•"/>
      <w:lvlJc w:val="left"/>
      <w:rPr>
        <w:rFonts w:hint="default"/>
      </w:rPr>
    </w:lvl>
    <w:lvl w:ilvl="5" w:tplc="20248856">
      <w:start w:val="1"/>
      <w:numFmt w:val="bullet"/>
      <w:lvlText w:val="•"/>
      <w:lvlJc w:val="left"/>
      <w:rPr>
        <w:rFonts w:hint="default"/>
      </w:rPr>
    </w:lvl>
    <w:lvl w:ilvl="6" w:tplc="E496E0B0">
      <w:start w:val="1"/>
      <w:numFmt w:val="bullet"/>
      <w:lvlText w:val="•"/>
      <w:lvlJc w:val="left"/>
      <w:rPr>
        <w:rFonts w:hint="default"/>
      </w:rPr>
    </w:lvl>
    <w:lvl w:ilvl="7" w:tplc="709812D8">
      <w:start w:val="1"/>
      <w:numFmt w:val="bullet"/>
      <w:lvlText w:val="•"/>
      <w:lvlJc w:val="left"/>
      <w:rPr>
        <w:rFonts w:hint="default"/>
      </w:rPr>
    </w:lvl>
    <w:lvl w:ilvl="8" w:tplc="4FBAFE34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7CF"/>
    <w:rsid w:val="00062161"/>
    <w:rsid w:val="000E5525"/>
    <w:rsid w:val="001A57CF"/>
    <w:rsid w:val="0048410B"/>
    <w:rsid w:val="005644C2"/>
    <w:rsid w:val="00732595"/>
    <w:rsid w:val="00756C1A"/>
    <w:rsid w:val="00874CB7"/>
    <w:rsid w:val="00962F85"/>
    <w:rsid w:val="00AA7712"/>
    <w:rsid w:val="00B96010"/>
    <w:rsid w:val="00CA2A3C"/>
    <w:rsid w:val="00D66C17"/>
    <w:rsid w:val="00F44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C0FD9"/>
  <w15:docId w15:val="{AA78DD4F-3784-4515-92F6-187A3EA20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2" w:hanging="360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0E55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5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ighamsparkschool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quiries@highamsparkschool.co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DBF0EB76</Template>
  <TotalTime>4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Highams Park School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Riches</dc:creator>
  <cp:lastModifiedBy>S Croft</cp:lastModifiedBy>
  <cp:revision>6</cp:revision>
  <cp:lastPrinted>2019-03-18T09:50:00Z</cp:lastPrinted>
  <dcterms:created xsi:type="dcterms:W3CDTF">2019-03-18T09:46:00Z</dcterms:created>
  <dcterms:modified xsi:type="dcterms:W3CDTF">2019-03-19T09:55:00Z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2018-02-02T00:00:00Z</vt:filetime>
  </property>
  <property fmtid="{D5CDD505-2E9C-101B-9397-08002B2CF9AE}" pid="3" name="LastSaved">
    <vt:filetime>2018-02-02T00:00:00Z</vt:filetime>
  </property>
</Properties>
</file>