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376" w:rsidRDefault="00793376" w:rsidP="004938C0">
      <w:pPr>
        <w:jc w:val="center"/>
        <w:rPr>
          <w:b/>
          <w:u w:val="single"/>
        </w:rPr>
      </w:pPr>
    </w:p>
    <w:p w:rsidR="00D80A8E" w:rsidRDefault="00D80A8E" w:rsidP="004938C0">
      <w:pPr>
        <w:jc w:val="center"/>
        <w:rPr>
          <w:b/>
          <w:u w:val="single"/>
        </w:rPr>
      </w:pPr>
      <w:r>
        <w:rPr>
          <w:b/>
          <w:u w:val="single"/>
        </w:rPr>
        <w:t xml:space="preserve">Highams Park </w:t>
      </w:r>
      <w:r w:rsidR="00933F9C">
        <w:rPr>
          <w:b/>
          <w:u w:val="single"/>
        </w:rPr>
        <w:t>School’s quick</w:t>
      </w:r>
      <w:r>
        <w:rPr>
          <w:b/>
          <w:u w:val="single"/>
        </w:rPr>
        <w:t xml:space="preserve"> guide to the Music Department.</w:t>
      </w:r>
    </w:p>
    <w:p w:rsidR="00D80A8E" w:rsidRPr="00E40A1E" w:rsidRDefault="00D80A8E" w:rsidP="00E40A1E">
      <w:pPr>
        <w:ind w:left="-142"/>
        <w:jc w:val="both"/>
      </w:pPr>
      <w:r w:rsidRPr="00E40A1E">
        <w:t>The Music department consists of two full-time members of staff along with ten peripatetic teachers and a technician. The department delivers courses across the Key Stages including both GCSE and A level. Current GCSE uptak</w:t>
      </w:r>
      <w:r w:rsidR="00013614" w:rsidRPr="00E40A1E">
        <w:t xml:space="preserve">e is above the National Average with groups as large as 24. </w:t>
      </w:r>
      <w:r w:rsidRPr="00E40A1E">
        <w:t xml:space="preserve">There are </w:t>
      </w:r>
      <w:r w:rsidR="00013614" w:rsidRPr="00E40A1E">
        <w:t xml:space="preserve">separate groups of </w:t>
      </w:r>
      <w:proofErr w:type="gramStart"/>
      <w:r w:rsidR="00013614" w:rsidRPr="00E40A1E">
        <w:t>3</w:t>
      </w:r>
      <w:proofErr w:type="gramEnd"/>
      <w:r w:rsidRPr="00E40A1E">
        <w:t xml:space="preserve"> students taking A level music in Year 12</w:t>
      </w:r>
      <w:r w:rsidR="00013614" w:rsidRPr="00E40A1E">
        <w:t xml:space="preserve"> and 13</w:t>
      </w:r>
      <w:r w:rsidRPr="00E40A1E">
        <w:t xml:space="preserve">. The </w:t>
      </w:r>
      <w:r w:rsidR="00CC695A" w:rsidRPr="00E40A1E">
        <w:t xml:space="preserve">successful </w:t>
      </w:r>
      <w:r w:rsidRPr="00E40A1E">
        <w:t>candidate will be expected to teach to these levels.</w:t>
      </w:r>
      <w:r w:rsidR="00D82496" w:rsidRPr="00E40A1E">
        <w:t xml:space="preserve"> All lessons last one hour.</w:t>
      </w:r>
    </w:p>
    <w:p w:rsidR="00D80A8E" w:rsidRPr="00E40A1E" w:rsidRDefault="00D80A8E" w:rsidP="00E40A1E">
      <w:pPr>
        <w:ind w:left="-142"/>
        <w:jc w:val="both"/>
      </w:pPr>
      <w:r w:rsidRPr="00E40A1E">
        <w:t xml:space="preserve">At Key Stage 3, a different </w:t>
      </w:r>
      <w:r w:rsidR="009679A7" w:rsidRPr="00E40A1E">
        <w:t>model</w:t>
      </w:r>
      <w:r w:rsidR="00C91512" w:rsidRPr="00E40A1E">
        <w:t xml:space="preserve"> applies to each year. In Year 7, students carousel with drama and will have the equivalent</w:t>
      </w:r>
      <w:r w:rsidR="00D82496" w:rsidRPr="00E40A1E">
        <w:t xml:space="preserve"> of two</w:t>
      </w:r>
      <w:r w:rsidR="00C91512" w:rsidRPr="00E40A1E">
        <w:t xml:space="preserve"> terms worth of lessons over the academic year</w:t>
      </w:r>
      <w:r w:rsidR="00D82496" w:rsidRPr="00E40A1E">
        <w:t xml:space="preserve">. In Year 8, </w:t>
      </w:r>
      <w:r w:rsidR="009679A7" w:rsidRPr="00E40A1E">
        <w:t xml:space="preserve">dance comes into the carousel and students spend the equivalent of </w:t>
      </w:r>
      <w:r w:rsidR="00D82496" w:rsidRPr="00E40A1E">
        <w:t xml:space="preserve">two </w:t>
      </w:r>
      <w:r w:rsidR="009679A7" w:rsidRPr="00E40A1E">
        <w:t xml:space="preserve">fifths of an hour </w:t>
      </w:r>
      <w:r w:rsidR="00BD232C" w:rsidRPr="00E40A1E">
        <w:t xml:space="preserve">each week </w:t>
      </w:r>
      <w:r w:rsidR="009679A7" w:rsidRPr="00E40A1E">
        <w:t>on music</w:t>
      </w:r>
      <w:r w:rsidR="00BD232C" w:rsidRPr="00E40A1E">
        <w:t>,</w:t>
      </w:r>
      <w:r w:rsidR="009679A7" w:rsidRPr="00E40A1E">
        <w:t xml:space="preserve"> </w:t>
      </w:r>
      <w:r w:rsidR="00BD232C" w:rsidRPr="00E40A1E">
        <w:t>spread across the year</w:t>
      </w:r>
      <w:r w:rsidR="00D82496" w:rsidRPr="00E40A1E">
        <w:t xml:space="preserve">. In Year 9, students choose to </w:t>
      </w:r>
      <w:r w:rsidR="00BD232C" w:rsidRPr="00E40A1E">
        <w:t>study</w:t>
      </w:r>
      <w:r w:rsidR="00D82496" w:rsidRPr="00E40A1E">
        <w:t xml:space="preserve"> two of the three subjects</w:t>
      </w:r>
      <w:r w:rsidR="00CC695A" w:rsidRPr="00E40A1E">
        <w:t>,</w:t>
      </w:r>
      <w:r w:rsidR="00D82496" w:rsidRPr="00E40A1E">
        <w:t xml:space="preserve"> </w:t>
      </w:r>
      <w:r w:rsidR="00BD232C" w:rsidRPr="00E40A1E">
        <w:t xml:space="preserve">music, drama </w:t>
      </w:r>
      <w:r w:rsidR="00013614" w:rsidRPr="00E40A1E">
        <w:t>or</w:t>
      </w:r>
      <w:r w:rsidR="00BD232C" w:rsidRPr="00E40A1E">
        <w:t xml:space="preserve"> dance, for 1 hour each week throughout the</w:t>
      </w:r>
      <w:r w:rsidR="00D82496" w:rsidRPr="00E40A1E">
        <w:t xml:space="preserve"> year. The majority of the year continue with music.</w:t>
      </w:r>
    </w:p>
    <w:p w:rsidR="00D82496" w:rsidRPr="00E40A1E" w:rsidRDefault="00D82496" w:rsidP="00E40A1E">
      <w:pPr>
        <w:ind w:left="-142"/>
        <w:jc w:val="both"/>
      </w:pPr>
      <w:r w:rsidRPr="00E40A1E">
        <w:t xml:space="preserve">At Key Stage 4, students </w:t>
      </w:r>
      <w:r w:rsidR="00CC695A" w:rsidRPr="00E40A1E">
        <w:t xml:space="preserve">who opt for music </w:t>
      </w:r>
      <w:r w:rsidRPr="00E40A1E">
        <w:t xml:space="preserve">receive </w:t>
      </w:r>
      <w:proofErr w:type="gramStart"/>
      <w:r w:rsidR="00013614" w:rsidRPr="00E40A1E">
        <w:t>5</w:t>
      </w:r>
      <w:proofErr w:type="gramEnd"/>
      <w:r w:rsidRPr="00E40A1E">
        <w:t xml:space="preserve"> </w:t>
      </w:r>
      <w:r w:rsidR="00EC568F" w:rsidRPr="00E40A1E">
        <w:t>one-hour</w:t>
      </w:r>
      <w:r w:rsidR="00BD232C" w:rsidRPr="00E40A1E">
        <w:t xml:space="preserve"> </w:t>
      </w:r>
      <w:r w:rsidR="00013614" w:rsidRPr="00E40A1E">
        <w:t xml:space="preserve">lessons over two weeks </w:t>
      </w:r>
      <w:r w:rsidRPr="00E40A1E">
        <w:t>and we currently deliver the EDEXCEL course.</w:t>
      </w:r>
    </w:p>
    <w:p w:rsidR="00D82496" w:rsidRPr="00E40A1E" w:rsidRDefault="00BD232C" w:rsidP="00E40A1E">
      <w:pPr>
        <w:ind w:left="-142"/>
        <w:jc w:val="both"/>
      </w:pPr>
      <w:r w:rsidRPr="00E40A1E">
        <w:t xml:space="preserve">At </w:t>
      </w:r>
      <w:r w:rsidR="00D82496" w:rsidRPr="00E40A1E">
        <w:t xml:space="preserve">Key Stage 5, students receive 9 </w:t>
      </w:r>
      <w:r w:rsidRPr="00E40A1E">
        <w:t xml:space="preserve">one hour </w:t>
      </w:r>
      <w:r w:rsidR="00D82496" w:rsidRPr="00E40A1E">
        <w:t>lessons over two weeks and we currently deliver the EDEXCEL course.</w:t>
      </w:r>
    </w:p>
    <w:p w:rsidR="0069288F" w:rsidRPr="00E40A1E" w:rsidRDefault="0069288F" w:rsidP="00E40A1E">
      <w:pPr>
        <w:ind w:left="-142"/>
        <w:jc w:val="both"/>
      </w:pPr>
      <w:r w:rsidRPr="00E40A1E">
        <w:t>The Music Department’s accommodation is housed in a separate block shared with art and drama. Music is contained on the ground floor with two large teaching rooms and a suite of five practice rooms. Each teaching room contains an acoustic piano (one upright and one grand), 15 Yamaha PSR 443 keyboards, numerous percussion instruments from LP, half class sets of djembe and balafons, electric guitars</w:t>
      </w:r>
      <w:r w:rsidR="00CC695A" w:rsidRPr="00E40A1E">
        <w:t>,</w:t>
      </w:r>
      <w:r w:rsidRPr="00E40A1E">
        <w:t xml:space="preserve"> amplifiers and computers.</w:t>
      </w:r>
      <w:r w:rsidR="0089424A" w:rsidRPr="00E40A1E">
        <w:t xml:space="preserve"> Each teaching room contains a proper </w:t>
      </w:r>
      <w:proofErr w:type="spellStart"/>
      <w:r w:rsidR="0089424A" w:rsidRPr="00E40A1E">
        <w:t>hifi</w:t>
      </w:r>
      <w:proofErr w:type="spellEnd"/>
      <w:r w:rsidR="0089424A" w:rsidRPr="00E40A1E">
        <w:t xml:space="preserve"> playback system with one room having a full 5.1 surround system. Both rooms have </w:t>
      </w:r>
      <w:proofErr w:type="spellStart"/>
      <w:r w:rsidR="0089424A" w:rsidRPr="00E40A1E">
        <w:t>blu</w:t>
      </w:r>
      <w:proofErr w:type="spellEnd"/>
      <w:r w:rsidR="0089424A" w:rsidRPr="00E40A1E">
        <w:t xml:space="preserve"> ray playback as well as LED </w:t>
      </w:r>
      <w:r w:rsidR="00013614" w:rsidRPr="00E40A1E">
        <w:t xml:space="preserve">75’ interactive </w:t>
      </w:r>
      <w:r w:rsidR="0089424A" w:rsidRPr="00E40A1E">
        <w:t xml:space="preserve">screens. The practice rooms all contain electric full weighted Yamaha </w:t>
      </w:r>
      <w:proofErr w:type="spellStart"/>
      <w:r w:rsidR="0089424A" w:rsidRPr="00E40A1E">
        <w:t>Clavinovas</w:t>
      </w:r>
      <w:proofErr w:type="spellEnd"/>
      <w:r w:rsidR="0089424A" w:rsidRPr="00E40A1E">
        <w:t xml:space="preserve"> with some also containing an acoustic piano</w:t>
      </w:r>
      <w:r w:rsidR="00BD232C" w:rsidRPr="00E40A1E">
        <w:t>.</w:t>
      </w:r>
      <w:r w:rsidR="0089424A" w:rsidRPr="00E40A1E">
        <w:t xml:space="preserve"> </w:t>
      </w:r>
      <w:r w:rsidR="00BD232C" w:rsidRPr="00E40A1E">
        <w:t>T</w:t>
      </w:r>
      <w:r w:rsidR="0089424A" w:rsidRPr="00E40A1E">
        <w:t xml:space="preserve">he drum room contains a Pearl Export kit. One room has a dedicated proper </w:t>
      </w:r>
      <w:proofErr w:type="spellStart"/>
      <w:r w:rsidR="0089424A" w:rsidRPr="00E40A1E">
        <w:t>hifi</w:t>
      </w:r>
      <w:proofErr w:type="spellEnd"/>
      <w:r w:rsidR="0089424A" w:rsidRPr="00E40A1E">
        <w:t xml:space="preserve"> system for examination students to listen to music</w:t>
      </w:r>
      <w:r w:rsidR="00013614" w:rsidRPr="00E40A1E">
        <w:t xml:space="preserve"> and </w:t>
      </w:r>
      <w:r w:rsidR="00EC568F" w:rsidRPr="00E40A1E">
        <w:t xml:space="preserve">complete </w:t>
      </w:r>
      <w:r w:rsidR="00013614" w:rsidRPr="00E40A1E">
        <w:t>private study</w:t>
      </w:r>
      <w:r w:rsidR="00EC568F" w:rsidRPr="00E40A1E">
        <w:t xml:space="preserve"> and score read</w:t>
      </w:r>
      <w:r w:rsidR="004938C0" w:rsidRPr="00E40A1E">
        <w:t>.</w:t>
      </w:r>
      <w:r w:rsidR="00BD232C" w:rsidRPr="00E40A1E">
        <w:t xml:space="preserve"> </w:t>
      </w:r>
      <w:r w:rsidR="004938C0" w:rsidRPr="00E40A1E">
        <w:t>I</w:t>
      </w:r>
      <w:r w:rsidR="00BD232C" w:rsidRPr="00E40A1E">
        <w:t>t also contains</w:t>
      </w:r>
      <w:r w:rsidR="0089424A" w:rsidRPr="00E40A1E">
        <w:t xml:space="preserve"> a range of CDs and books. For concerts, additional equipment is stored near the stage in the school hall. This include</w:t>
      </w:r>
      <w:r w:rsidR="00BD232C" w:rsidRPr="00E40A1E">
        <w:t>s</w:t>
      </w:r>
      <w:r w:rsidR="0089424A" w:rsidRPr="00E40A1E">
        <w:t xml:space="preserve"> </w:t>
      </w:r>
      <w:r w:rsidR="00D56C7C" w:rsidRPr="00E40A1E">
        <w:t>two drum</w:t>
      </w:r>
      <w:r w:rsidR="0089424A" w:rsidRPr="00E40A1E">
        <w:t xml:space="preserve"> kits by Yamaha and Pearl and numerous guitar amplifiers by Marshall and </w:t>
      </w:r>
      <w:proofErr w:type="spellStart"/>
      <w:r w:rsidR="0089424A" w:rsidRPr="00E40A1E">
        <w:t>Blackstar</w:t>
      </w:r>
      <w:proofErr w:type="spellEnd"/>
      <w:r w:rsidR="0089424A" w:rsidRPr="00E40A1E">
        <w:t xml:space="preserve"> (valve and transistor</w:t>
      </w:r>
      <w:r w:rsidR="00A72500" w:rsidRPr="00E40A1E">
        <w:t xml:space="preserve">). We have a variety of sound mixing desks by </w:t>
      </w:r>
      <w:proofErr w:type="spellStart"/>
      <w:r w:rsidR="00A72500" w:rsidRPr="00E40A1E">
        <w:t>Studiocraft</w:t>
      </w:r>
      <w:proofErr w:type="spellEnd"/>
      <w:r w:rsidR="00A72500" w:rsidRPr="00E40A1E">
        <w:t xml:space="preserve"> and Yamaha, including a 32 channel </w:t>
      </w:r>
      <w:r w:rsidR="00D56C7C" w:rsidRPr="00E40A1E">
        <w:t xml:space="preserve">desk </w:t>
      </w:r>
      <w:r w:rsidR="00A72500" w:rsidRPr="00E40A1E">
        <w:t xml:space="preserve">used for </w:t>
      </w:r>
      <w:r w:rsidR="00D56C7C" w:rsidRPr="00E40A1E">
        <w:t xml:space="preserve">whole </w:t>
      </w:r>
      <w:r w:rsidR="00A72500" w:rsidRPr="00E40A1E">
        <w:t xml:space="preserve">school </w:t>
      </w:r>
      <w:r w:rsidR="00D56C7C" w:rsidRPr="00E40A1E">
        <w:t>productions</w:t>
      </w:r>
      <w:r w:rsidR="00A72500" w:rsidRPr="00E40A1E">
        <w:t>. Recording equipment includ</w:t>
      </w:r>
      <w:r w:rsidR="007B4832" w:rsidRPr="00E40A1E">
        <w:t>es CD/Minidisk/</w:t>
      </w:r>
      <w:r w:rsidR="00D56C7C" w:rsidRPr="00E40A1E">
        <w:t>hard disk</w:t>
      </w:r>
      <w:r w:rsidR="007B4832" w:rsidRPr="00E40A1E">
        <w:t xml:space="preserve"> </w:t>
      </w:r>
      <w:r w:rsidR="00D56C7C" w:rsidRPr="00E40A1E">
        <w:t>and v</w:t>
      </w:r>
      <w:r w:rsidR="007B4832" w:rsidRPr="00E40A1E">
        <w:t>arious</w:t>
      </w:r>
      <w:r w:rsidR="00A72500" w:rsidRPr="00E40A1E">
        <w:t xml:space="preserve"> radio microphones by </w:t>
      </w:r>
      <w:proofErr w:type="spellStart"/>
      <w:r w:rsidR="00A72500" w:rsidRPr="00E40A1E">
        <w:t>Sennheiser</w:t>
      </w:r>
      <w:proofErr w:type="spellEnd"/>
      <w:r w:rsidR="00A72500" w:rsidRPr="00E40A1E">
        <w:t>, AKG and Shure</w:t>
      </w:r>
      <w:r w:rsidR="00013614" w:rsidRPr="00E40A1E">
        <w:t xml:space="preserve"> as well as several dynamic and condenser microphones</w:t>
      </w:r>
      <w:r w:rsidR="00A72500" w:rsidRPr="00E40A1E">
        <w:t>. We are well resourced to put</w:t>
      </w:r>
      <w:r w:rsidR="007B4832" w:rsidRPr="00E40A1E">
        <w:t xml:space="preserve"> on</w:t>
      </w:r>
      <w:r w:rsidR="00A72500" w:rsidRPr="00E40A1E">
        <w:t xml:space="preserve"> shows and record GCSE and A level coursework</w:t>
      </w:r>
      <w:r w:rsidR="000C7C38" w:rsidRPr="00E40A1E">
        <w:t>.</w:t>
      </w:r>
      <w:bookmarkStart w:id="0" w:name="_GoBack"/>
      <w:bookmarkEnd w:id="0"/>
    </w:p>
    <w:p w:rsidR="000C7C38" w:rsidRPr="00E40A1E" w:rsidRDefault="000C7C38" w:rsidP="00E40A1E">
      <w:pPr>
        <w:ind w:left="-142"/>
        <w:jc w:val="both"/>
      </w:pPr>
      <w:r w:rsidRPr="00E40A1E">
        <w:t>We offer instrumental and vocal tuition via our ten peripatetic teachers. Currently about 120 students take up this opportunity. Students are regularly entered for ABRSM/Rockschool/Trinity grades from Prep test to Grade 8. For the summer session, examinations take place at school with a visiting examiner from ABRSM.</w:t>
      </w:r>
    </w:p>
    <w:p w:rsidR="00D80A8E" w:rsidRPr="00E40A1E" w:rsidRDefault="000C7C38" w:rsidP="00E40A1E">
      <w:pPr>
        <w:ind w:left="-142"/>
        <w:jc w:val="both"/>
      </w:pPr>
      <w:r w:rsidRPr="00E40A1E">
        <w:t>There is a good variety of clubs and activities at various times throughout the academic year for students to get involved in, some delivered by teaching staff and some by peripatetic</w:t>
      </w:r>
      <w:r w:rsidR="00D56C7C" w:rsidRPr="00E40A1E">
        <w:t xml:space="preserve"> teachers.</w:t>
      </w:r>
      <w:r w:rsidRPr="00E40A1E">
        <w:t xml:space="preserve"> This ranges from wind ensemble, choir, guitar, show band/orchestra, a listening to music group and Grade 5 Theory.</w:t>
      </w:r>
    </w:p>
    <w:p w:rsidR="004043B8" w:rsidRPr="00E40A1E" w:rsidRDefault="000C7C38" w:rsidP="00E40A1E">
      <w:pPr>
        <w:ind w:left="-142"/>
        <w:jc w:val="both"/>
      </w:pPr>
      <w:r w:rsidRPr="00E40A1E">
        <w:t xml:space="preserve">There are numerous </w:t>
      </w:r>
      <w:r w:rsidR="00D56C7C" w:rsidRPr="00E40A1E">
        <w:t>opportunities for students to perform</w:t>
      </w:r>
      <w:r w:rsidRPr="00E40A1E">
        <w:t xml:space="preserve"> throughout the year</w:t>
      </w:r>
      <w:r w:rsidR="00D56C7C" w:rsidRPr="00E40A1E">
        <w:t>.</w:t>
      </w:r>
      <w:r w:rsidRPr="00E40A1E">
        <w:t xml:space="preserve"> </w:t>
      </w:r>
      <w:r w:rsidR="00D56C7C" w:rsidRPr="00E40A1E">
        <w:t>These</w:t>
      </w:r>
      <w:r w:rsidRPr="00E40A1E">
        <w:t xml:space="preserve"> i</w:t>
      </w:r>
      <w:r w:rsidR="00D56C7C" w:rsidRPr="00E40A1E">
        <w:t xml:space="preserve">nclude </w:t>
      </w:r>
      <w:r w:rsidRPr="00E40A1E">
        <w:t xml:space="preserve">evening concerts as well as those at lunchtime. The school show </w:t>
      </w:r>
      <w:r w:rsidR="004938C0" w:rsidRPr="00E40A1E">
        <w:t xml:space="preserve">runs for a week with a matinee performance for a local school and </w:t>
      </w:r>
      <w:r w:rsidR="00D32DDD" w:rsidRPr="00E40A1E">
        <w:t xml:space="preserve">five </w:t>
      </w:r>
      <w:r w:rsidR="004938C0" w:rsidRPr="00E40A1E">
        <w:t>e</w:t>
      </w:r>
      <w:r w:rsidR="00D32DDD" w:rsidRPr="00E40A1E">
        <w:t>vening</w:t>
      </w:r>
      <w:r w:rsidR="004938C0" w:rsidRPr="00E40A1E">
        <w:t xml:space="preserve"> performances</w:t>
      </w:r>
      <w:r w:rsidRPr="00E40A1E">
        <w:t xml:space="preserve">. Recent musicals include </w:t>
      </w:r>
      <w:r w:rsidR="00013614" w:rsidRPr="00E40A1E">
        <w:t xml:space="preserve">“Oliver!” (2019), “School of Rock” (2018), </w:t>
      </w:r>
      <w:r w:rsidRPr="00E40A1E">
        <w:t xml:space="preserve">“Little Shop of Horrors” (2017), “Wizard of Oz” (2015), “Grease” (2014) and “Les </w:t>
      </w:r>
      <w:proofErr w:type="spellStart"/>
      <w:r w:rsidRPr="00E40A1E">
        <w:t>Miserables</w:t>
      </w:r>
      <w:proofErr w:type="spellEnd"/>
      <w:r w:rsidRPr="00E40A1E">
        <w:t>-School’s Edition” (2013)</w:t>
      </w:r>
      <w:r w:rsidR="00D32DDD" w:rsidRPr="00E40A1E">
        <w:t>.</w:t>
      </w:r>
      <w:r w:rsidR="00A63642" w:rsidRPr="00E40A1E">
        <w:t xml:space="preserve"> We work very closely with the D</w:t>
      </w:r>
      <w:r w:rsidR="00D56C7C" w:rsidRPr="00E40A1E">
        <w:t>rama</w:t>
      </w:r>
      <w:r w:rsidR="00A63642" w:rsidRPr="00E40A1E">
        <w:t>/Da</w:t>
      </w:r>
      <w:r w:rsidR="00D56C7C" w:rsidRPr="00E40A1E">
        <w:t>nce</w:t>
      </w:r>
      <w:r w:rsidR="00A63642" w:rsidRPr="00E40A1E">
        <w:t xml:space="preserve"> department</w:t>
      </w:r>
      <w:r w:rsidR="00D56C7C" w:rsidRPr="00E40A1E">
        <w:t xml:space="preserve"> o</w:t>
      </w:r>
      <w:r w:rsidR="004938C0" w:rsidRPr="00E40A1E">
        <w:t>n</w:t>
      </w:r>
      <w:r w:rsidR="00D56C7C" w:rsidRPr="00E40A1E">
        <w:t xml:space="preserve"> these events</w:t>
      </w:r>
      <w:r w:rsidR="00A63642" w:rsidRPr="00E40A1E">
        <w:t>.</w:t>
      </w:r>
      <w:r w:rsidR="004043B8" w:rsidRPr="00E40A1E">
        <w:t xml:space="preserve"> </w:t>
      </w:r>
      <w:r w:rsidR="00D32DDD" w:rsidRPr="00E40A1E">
        <w:t xml:space="preserve">Music enjoys a high profile in the school and </w:t>
      </w:r>
      <w:proofErr w:type="gramStart"/>
      <w:r w:rsidR="00D32DDD" w:rsidRPr="00E40A1E">
        <w:t>is well supported</w:t>
      </w:r>
      <w:proofErr w:type="gramEnd"/>
      <w:r w:rsidR="00D32DDD" w:rsidRPr="00E40A1E">
        <w:t xml:space="preserve"> by the Princip</w:t>
      </w:r>
      <w:r w:rsidR="00D56C7C" w:rsidRPr="00E40A1E">
        <w:t>al and SLMT.</w:t>
      </w:r>
    </w:p>
    <w:p w:rsidR="00D32DDD" w:rsidRPr="00E40A1E" w:rsidRDefault="00D56C7C" w:rsidP="00E40A1E">
      <w:pPr>
        <w:ind w:left="-142"/>
        <w:jc w:val="both"/>
      </w:pPr>
      <w:r w:rsidRPr="00E40A1E">
        <w:t>A</w:t>
      </w:r>
      <w:r w:rsidR="00D32DDD" w:rsidRPr="00E40A1E">
        <w:t>ppl</w:t>
      </w:r>
      <w:r w:rsidRPr="00E40A1E">
        <w:t>icants</w:t>
      </w:r>
      <w:r w:rsidR="00D32DDD" w:rsidRPr="00E40A1E">
        <w:t xml:space="preserve"> for th</w:t>
      </w:r>
      <w:r w:rsidR="004043B8" w:rsidRPr="00E40A1E">
        <w:t>is</w:t>
      </w:r>
      <w:r w:rsidR="00D32DDD" w:rsidRPr="00E40A1E">
        <w:t xml:space="preserve"> post </w:t>
      </w:r>
      <w:r w:rsidRPr="00E40A1E">
        <w:t>sho</w:t>
      </w:r>
      <w:r w:rsidR="00D32DDD" w:rsidRPr="00E40A1E">
        <w:t xml:space="preserve">uld </w:t>
      </w:r>
      <w:r w:rsidR="00327D0E" w:rsidRPr="00E40A1E">
        <w:t>in</w:t>
      </w:r>
      <w:r w:rsidR="004043B8" w:rsidRPr="00E40A1E">
        <w:t>dicate</w:t>
      </w:r>
      <w:r w:rsidR="00327D0E" w:rsidRPr="00E40A1E">
        <w:t xml:space="preserve"> what instruments they play (with the grade studied to) u</w:t>
      </w:r>
      <w:r w:rsidR="00D32DDD" w:rsidRPr="00E40A1E">
        <w:t>nder the qualifications section</w:t>
      </w:r>
      <w:r w:rsidR="00327D0E" w:rsidRPr="00E40A1E">
        <w:t xml:space="preserve"> of the application form</w:t>
      </w:r>
      <w:r w:rsidR="004938C0" w:rsidRPr="00E40A1E">
        <w:t>.</w:t>
      </w:r>
    </w:p>
    <w:sectPr w:rsidR="00D32DDD" w:rsidRPr="00E40A1E" w:rsidSect="00E40A1E">
      <w:pgSz w:w="11906" w:h="16838"/>
      <w:pgMar w:top="567" w:right="1416" w:bottom="567" w:left="1440" w:header="709" w:footer="709" w:gutter="0"/>
      <w:pgBorders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A8E"/>
    <w:rsid w:val="00013614"/>
    <w:rsid w:val="000C7C38"/>
    <w:rsid w:val="00327D0E"/>
    <w:rsid w:val="004043B8"/>
    <w:rsid w:val="004938C0"/>
    <w:rsid w:val="0069288F"/>
    <w:rsid w:val="00772769"/>
    <w:rsid w:val="00793376"/>
    <w:rsid w:val="007B4832"/>
    <w:rsid w:val="0089424A"/>
    <w:rsid w:val="00933F9C"/>
    <w:rsid w:val="009679A7"/>
    <w:rsid w:val="00A02B85"/>
    <w:rsid w:val="00A63642"/>
    <w:rsid w:val="00A72500"/>
    <w:rsid w:val="00BD232C"/>
    <w:rsid w:val="00C378C5"/>
    <w:rsid w:val="00C91512"/>
    <w:rsid w:val="00CC695A"/>
    <w:rsid w:val="00D32DDD"/>
    <w:rsid w:val="00D56C7C"/>
    <w:rsid w:val="00D80A8E"/>
    <w:rsid w:val="00D82496"/>
    <w:rsid w:val="00E23E98"/>
    <w:rsid w:val="00E40A1E"/>
    <w:rsid w:val="00EC5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1FEDE2-C077-4459-B117-D4C1F98B1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38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1A1D8041</Template>
  <TotalTime>0</TotalTime>
  <Pages>1</Pages>
  <Words>620</Words>
  <Characters>3536</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Highams Park School</Company>
  <LinksUpToDate>false</LinksUpToDate>
  <CharactersWithSpaces>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Mehta</dc:creator>
  <cp:keywords/>
  <dc:description/>
  <cp:lastModifiedBy>S Croft</cp:lastModifiedBy>
  <cp:revision>2</cp:revision>
  <dcterms:created xsi:type="dcterms:W3CDTF">2019-06-24T08:50:00Z</dcterms:created>
  <dcterms:modified xsi:type="dcterms:W3CDTF">2019-06-24T08:50:00Z</dcterms:modified>
</cp:coreProperties>
</file>